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"/>
        <w:gridCol w:w="907"/>
        <w:gridCol w:w="3542"/>
        <w:gridCol w:w="907"/>
        <w:gridCol w:w="225"/>
      </w:tblGrid>
      <w:tr w:rsidR="00553850" w:rsidRPr="00976686" w14:paraId="3D897323" w14:textId="77777777" w:rsidTr="009E2BDC">
        <w:trPr>
          <w:trHeight w:val="227"/>
          <w:jc w:val="right"/>
        </w:trPr>
        <w:tc>
          <w:tcPr>
            <w:tcW w:w="224" w:type="dxa"/>
            <w:tcBorders>
              <w:top w:val="single" w:sz="4" w:space="0" w:color="E40521" w:themeColor="accent1"/>
              <w:left w:val="single" w:sz="4" w:space="0" w:color="E40521" w:themeColor="accent1"/>
            </w:tcBorders>
          </w:tcPr>
          <w:p w14:paraId="22B19895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  <w:tc>
          <w:tcPr>
            <w:tcW w:w="907" w:type="dxa"/>
          </w:tcPr>
          <w:p w14:paraId="1237618D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  <w:tc>
          <w:tcPr>
            <w:tcW w:w="3542" w:type="dxa"/>
          </w:tcPr>
          <w:p w14:paraId="71A61465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  <w:tc>
          <w:tcPr>
            <w:tcW w:w="907" w:type="dxa"/>
          </w:tcPr>
          <w:p w14:paraId="0B694D0C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  <w:tc>
          <w:tcPr>
            <w:tcW w:w="225" w:type="dxa"/>
            <w:tcBorders>
              <w:top w:val="single" w:sz="4" w:space="0" w:color="E40521" w:themeColor="accent1"/>
              <w:right w:val="single" w:sz="4" w:space="0" w:color="E40521" w:themeColor="accent1"/>
            </w:tcBorders>
          </w:tcPr>
          <w:p w14:paraId="61BD7DA1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</w:tr>
      <w:tr w:rsidR="00553850" w:rsidRPr="00976686" w14:paraId="3AC2B947" w14:textId="77777777" w:rsidTr="009E2BDC">
        <w:trPr>
          <w:trHeight w:val="1304"/>
          <w:jc w:val="right"/>
        </w:trPr>
        <w:tc>
          <w:tcPr>
            <w:tcW w:w="224" w:type="dxa"/>
          </w:tcPr>
          <w:p w14:paraId="47C7C612" w14:textId="77777777" w:rsidR="00553850" w:rsidRPr="00976686" w:rsidRDefault="00553850" w:rsidP="00553850">
            <w:pPr>
              <w:spacing w:after="0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907" w:type="dxa"/>
          </w:tcPr>
          <w:p w14:paraId="56068398" w14:textId="77777777" w:rsidR="00553850" w:rsidRPr="00976686" w:rsidRDefault="00553850" w:rsidP="00553850">
            <w:pPr>
              <w:spacing w:after="0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3542" w:type="dxa"/>
          </w:tcPr>
          <w:p w14:paraId="0CE8FDFD" w14:textId="5D82C33C" w:rsidR="00732010" w:rsidRPr="00236E04" w:rsidRDefault="00853C81" w:rsidP="00553850">
            <w:pPr>
              <w:spacing w:after="0"/>
              <w:rPr>
                <w:rFonts w:asciiTheme="minorHAnsi" w:hAnsiTheme="minorHAnsi" w:cstheme="minorHAnsi"/>
              </w:rPr>
            </w:pPr>
            <w:r w:rsidRPr="00236E04">
              <w:rPr>
                <w:rFonts w:asciiTheme="minorHAnsi" w:hAnsiTheme="minorHAnsi" w:cstheme="minorHAnsi"/>
              </w:rPr>
              <w:t xml:space="preserve">Všem členům </w:t>
            </w:r>
          </w:p>
          <w:p w14:paraId="68B283AC" w14:textId="77777777" w:rsidR="00553850" w:rsidRPr="00236E04" w:rsidRDefault="00853C81" w:rsidP="00553850">
            <w:pPr>
              <w:spacing w:after="0"/>
              <w:rPr>
                <w:rFonts w:asciiTheme="minorHAnsi" w:hAnsiTheme="minorHAnsi" w:cstheme="minorHAnsi"/>
              </w:rPr>
            </w:pPr>
            <w:r w:rsidRPr="00236E04">
              <w:rPr>
                <w:rFonts w:asciiTheme="minorHAnsi" w:hAnsiTheme="minorHAnsi" w:cstheme="minorHAnsi"/>
              </w:rPr>
              <w:t>T.J.  S</w:t>
            </w:r>
            <w:r w:rsidR="0043409A" w:rsidRPr="00236E04">
              <w:rPr>
                <w:rFonts w:asciiTheme="minorHAnsi" w:hAnsiTheme="minorHAnsi" w:cstheme="minorHAnsi"/>
              </w:rPr>
              <w:t>okol</w:t>
            </w:r>
            <w:r w:rsidRPr="00236E04">
              <w:rPr>
                <w:rFonts w:asciiTheme="minorHAnsi" w:hAnsiTheme="minorHAnsi" w:cstheme="minorHAnsi"/>
              </w:rPr>
              <w:t xml:space="preserve"> </w:t>
            </w:r>
            <w:r w:rsidR="00732010" w:rsidRPr="00236E04">
              <w:rPr>
                <w:rFonts w:asciiTheme="minorHAnsi" w:hAnsiTheme="minorHAnsi" w:cstheme="minorHAnsi"/>
              </w:rPr>
              <w:t>Křelov</w:t>
            </w:r>
          </w:p>
          <w:p w14:paraId="747E463F" w14:textId="77777777" w:rsidR="00236E04" w:rsidRPr="00236E04" w:rsidRDefault="00236E04" w:rsidP="00553850">
            <w:pPr>
              <w:spacing w:after="0"/>
              <w:rPr>
                <w:rFonts w:asciiTheme="minorHAnsi" w:hAnsiTheme="minorHAnsi" w:cstheme="minorHAnsi"/>
                <w:noProof/>
                <w:highlight w:val="yellow"/>
              </w:rPr>
            </w:pPr>
          </w:p>
          <w:p w14:paraId="52F33D01" w14:textId="3141F672" w:rsidR="00236E04" w:rsidRPr="00976686" w:rsidRDefault="00236E04" w:rsidP="00553850">
            <w:pPr>
              <w:spacing w:after="0"/>
              <w:rPr>
                <w:rFonts w:asciiTheme="minorHAnsi" w:hAnsiTheme="minorHAnsi" w:cstheme="minorHAnsi"/>
                <w:noProof/>
                <w:highlight w:val="yellow"/>
              </w:rPr>
            </w:pPr>
            <w:r w:rsidRPr="00236E04">
              <w:rPr>
                <w:rFonts w:asciiTheme="minorHAnsi" w:hAnsiTheme="minorHAnsi" w:cstheme="minorHAnsi"/>
                <w:noProof/>
              </w:rPr>
              <w:t xml:space="preserve">Sokolská župa Olomoucká </w:t>
            </w:r>
            <w:r w:rsidR="009E2BDC">
              <w:rPr>
                <w:rFonts w:asciiTheme="minorHAnsi" w:hAnsiTheme="minorHAnsi" w:cstheme="minorHAnsi"/>
                <w:noProof/>
              </w:rPr>
              <w:t>–</w:t>
            </w:r>
            <w:r w:rsidRPr="00236E04">
              <w:rPr>
                <w:rFonts w:asciiTheme="minorHAnsi" w:hAnsiTheme="minorHAnsi" w:cstheme="minorHAnsi"/>
                <w:noProof/>
              </w:rPr>
              <w:t xml:space="preserve"> Smrčkova</w:t>
            </w:r>
          </w:p>
        </w:tc>
        <w:tc>
          <w:tcPr>
            <w:tcW w:w="907" w:type="dxa"/>
          </w:tcPr>
          <w:p w14:paraId="58782096" w14:textId="77777777" w:rsidR="00553850" w:rsidRPr="00976686" w:rsidRDefault="00553850" w:rsidP="00553850">
            <w:pPr>
              <w:spacing w:after="0"/>
              <w:rPr>
                <w:rFonts w:asciiTheme="minorHAnsi" w:hAnsiTheme="minorHAnsi" w:cstheme="minorHAnsi"/>
                <w:noProof/>
              </w:rPr>
            </w:pPr>
          </w:p>
        </w:tc>
        <w:tc>
          <w:tcPr>
            <w:tcW w:w="225" w:type="dxa"/>
          </w:tcPr>
          <w:p w14:paraId="1386F070" w14:textId="77777777" w:rsidR="00553850" w:rsidRPr="00976686" w:rsidRDefault="00553850" w:rsidP="00553850">
            <w:pPr>
              <w:spacing w:after="0"/>
              <w:rPr>
                <w:rFonts w:asciiTheme="minorHAnsi" w:hAnsiTheme="minorHAnsi" w:cstheme="minorHAnsi"/>
                <w:noProof/>
              </w:rPr>
            </w:pPr>
          </w:p>
        </w:tc>
      </w:tr>
      <w:tr w:rsidR="00553850" w:rsidRPr="00976686" w14:paraId="21B95374" w14:textId="77777777" w:rsidTr="009E2BDC">
        <w:trPr>
          <w:trHeight w:val="170"/>
          <w:jc w:val="right"/>
        </w:trPr>
        <w:tc>
          <w:tcPr>
            <w:tcW w:w="224" w:type="dxa"/>
          </w:tcPr>
          <w:p w14:paraId="5B4AA24C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  <w:tc>
          <w:tcPr>
            <w:tcW w:w="907" w:type="dxa"/>
          </w:tcPr>
          <w:p w14:paraId="59411EB7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  <w:tc>
          <w:tcPr>
            <w:tcW w:w="3542" w:type="dxa"/>
          </w:tcPr>
          <w:p w14:paraId="32443BE8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  <w:tc>
          <w:tcPr>
            <w:tcW w:w="907" w:type="dxa"/>
          </w:tcPr>
          <w:p w14:paraId="7EBAFC8F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  <w:tc>
          <w:tcPr>
            <w:tcW w:w="225" w:type="dxa"/>
          </w:tcPr>
          <w:p w14:paraId="6677EC83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</w:tr>
      <w:tr w:rsidR="00553850" w:rsidRPr="00976686" w14:paraId="38698BC1" w14:textId="77777777" w:rsidTr="009E2BDC">
        <w:trPr>
          <w:trHeight w:val="227"/>
          <w:jc w:val="right"/>
        </w:trPr>
        <w:tc>
          <w:tcPr>
            <w:tcW w:w="224" w:type="dxa"/>
            <w:tcBorders>
              <w:left w:val="single" w:sz="4" w:space="0" w:color="E40521" w:themeColor="accent1"/>
              <w:bottom w:val="single" w:sz="4" w:space="0" w:color="E40521" w:themeColor="accent1"/>
            </w:tcBorders>
          </w:tcPr>
          <w:p w14:paraId="5DC35843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  <w:tc>
          <w:tcPr>
            <w:tcW w:w="907" w:type="dxa"/>
          </w:tcPr>
          <w:p w14:paraId="2A1DFB5A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  <w:tc>
          <w:tcPr>
            <w:tcW w:w="3542" w:type="dxa"/>
          </w:tcPr>
          <w:p w14:paraId="5B406C95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  <w:tc>
          <w:tcPr>
            <w:tcW w:w="907" w:type="dxa"/>
          </w:tcPr>
          <w:p w14:paraId="51927582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  <w:tc>
          <w:tcPr>
            <w:tcW w:w="225" w:type="dxa"/>
            <w:tcBorders>
              <w:bottom w:val="single" w:sz="4" w:space="0" w:color="E40521" w:themeColor="accent1"/>
              <w:right w:val="single" w:sz="4" w:space="0" w:color="E40521" w:themeColor="accent1"/>
            </w:tcBorders>
          </w:tcPr>
          <w:p w14:paraId="7AB2CCD9" w14:textId="77777777" w:rsidR="00553850" w:rsidRPr="00976686" w:rsidRDefault="00553850" w:rsidP="00553850">
            <w:pPr>
              <w:spacing w:after="0" w:line="240" w:lineRule="auto"/>
              <w:rPr>
                <w:rFonts w:asciiTheme="minorHAnsi" w:hAnsiTheme="minorHAnsi" w:cstheme="minorHAnsi"/>
                <w:noProof/>
                <w:sz w:val="16"/>
              </w:rPr>
            </w:pPr>
          </w:p>
        </w:tc>
      </w:tr>
    </w:tbl>
    <w:p w14:paraId="44234CBF" w14:textId="77777777" w:rsidR="00553850" w:rsidRPr="00976686" w:rsidRDefault="00553850" w:rsidP="006A7DDF">
      <w:pPr>
        <w:rPr>
          <w:rFonts w:asciiTheme="minorHAnsi" w:hAnsiTheme="minorHAnsi" w:cstheme="minorHAnsi"/>
          <w:noProof/>
        </w:rPr>
      </w:pPr>
    </w:p>
    <w:tbl>
      <w:tblPr>
        <w:tblStyle w:val="Mkatabulky"/>
        <w:tblW w:w="9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1"/>
        <w:gridCol w:w="567"/>
        <w:gridCol w:w="1644"/>
        <w:gridCol w:w="290"/>
        <w:gridCol w:w="1984"/>
        <w:gridCol w:w="292"/>
        <w:gridCol w:w="1974"/>
        <w:gridCol w:w="283"/>
      </w:tblGrid>
      <w:tr w:rsidR="002A6A69" w:rsidRPr="00976686" w14:paraId="5CE34672" w14:textId="77777777" w:rsidTr="002B4121">
        <w:tc>
          <w:tcPr>
            <w:tcW w:w="2041" w:type="dxa"/>
          </w:tcPr>
          <w:p w14:paraId="194408DE" w14:textId="77777777" w:rsidR="006C0EAF" w:rsidRPr="002424F7" w:rsidRDefault="002A6A69" w:rsidP="002A6A69">
            <w:pPr>
              <w:pStyle w:val="Tak1Radek"/>
              <w:rPr>
                <w:rFonts w:asciiTheme="minorHAnsi" w:hAnsiTheme="minorHAnsi" w:cstheme="minorHAnsi"/>
              </w:rPr>
            </w:pPr>
            <w:r w:rsidRPr="002424F7">
              <w:rPr>
                <w:rFonts w:asciiTheme="minorHAnsi" w:hAnsiTheme="minorHAnsi" w:cstheme="minorHAnsi"/>
              </w:rPr>
              <w:t>VÁŠ DOPIS ZNAČKY / ZE DNE</w:t>
            </w:r>
          </w:p>
          <w:p w14:paraId="6214D914" w14:textId="7EE7CFC6" w:rsidR="005C0C1D" w:rsidRPr="002424F7" w:rsidRDefault="005C0C1D" w:rsidP="005C0C1D">
            <w:pPr>
              <w:pStyle w:val="Tab2Radek"/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14:paraId="54D8C974" w14:textId="77777777" w:rsidR="006C0EAF" w:rsidRPr="002424F7" w:rsidRDefault="006C0EAF" w:rsidP="006C0EAF">
            <w:pPr>
              <w:spacing w:after="0" w:line="240" w:lineRule="auto"/>
              <w:rPr>
                <w:rFonts w:asciiTheme="minorHAnsi" w:hAnsiTheme="minorHAnsi" w:cstheme="minorHAnsi"/>
                <w:noProof/>
                <w:color w:val="E40521" w:themeColor="accent1"/>
                <w:sz w:val="14"/>
              </w:rPr>
            </w:pPr>
          </w:p>
        </w:tc>
        <w:tc>
          <w:tcPr>
            <w:tcW w:w="1644" w:type="dxa"/>
          </w:tcPr>
          <w:p w14:paraId="1BB54447" w14:textId="77777777" w:rsidR="006C0EAF" w:rsidRPr="002424F7" w:rsidRDefault="002A6A69" w:rsidP="002A6A69">
            <w:pPr>
              <w:pStyle w:val="Tak1Radek"/>
              <w:rPr>
                <w:rFonts w:asciiTheme="minorHAnsi" w:hAnsiTheme="minorHAnsi" w:cstheme="minorHAnsi"/>
              </w:rPr>
            </w:pPr>
            <w:r w:rsidRPr="002424F7">
              <w:rPr>
                <w:rFonts w:asciiTheme="minorHAnsi" w:hAnsiTheme="minorHAnsi" w:cstheme="minorHAnsi"/>
              </w:rPr>
              <w:t>ČÍSLO JEDNACÍ</w:t>
            </w:r>
          </w:p>
          <w:p w14:paraId="1409292B" w14:textId="07B8F420" w:rsidR="002A6A69" w:rsidRPr="002424F7" w:rsidRDefault="002C48D1" w:rsidP="002A6A69">
            <w:pPr>
              <w:pStyle w:val="Tab2Radek"/>
              <w:rPr>
                <w:rFonts w:asciiTheme="minorHAnsi" w:hAnsiTheme="minorHAnsi" w:cstheme="minorHAnsi"/>
                <w:color w:val="E40521" w:themeColor="accent1"/>
              </w:rPr>
            </w:pPr>
            <w:r w:rsidRPr="002424F7">
              <w:rPr>
                <w:rFonts w:asciiTheme="minorHAnsi" w:hAnsiTheme="minorHAnsi" w:cstheme="minorHAnsi"/>
              </w:rPr>
              <w:t>VH 202</w:t>
            </w:r>
            <w:r w:rsidR="00B96016">
              <w:rPr>
                <w:rFonts w:asciiTheme="minorHAnsi" w:hAnsiTheme="minorHAnsi" w:cstheme="minorHAnsi"/>
              </w:rPr>
              <w:t>5</w:t>
            </w:r>
            <w:r w:rsidR="00937CF9" w:rsidRPr="002424F7">
              <w:rPr>
                <w:rFonts w:asciiTheme="minorHAnsi" w:hAnsiTheme="minorHAnsi" w:cstheme="minorHAnsi"/>
              </w:rPr>
              <w:t>-1</w:t>
            </w:r>
          </w:p>
        </w:tc>
        <w:tc>
          <w:tcPr>
            <w:tcW w:w="290" w:type="dxa"/>
          </w:tcPr>
          <w:p w14:paraId="3E7D1423" w14:textId="77777777" w:rsidR="006C0EAF" w:rsidRPr="002424F7" w:rsidRDefault="006C0EAF" w:rsidP="006C0EAF">
            <w:pPr>
              <w:spacing w:after="0" w:line="240" w:lineRule="auto"/>
              <w:rPr>
                <w:rFonts w:asciiTheme="minorHAnsi" w:hAnsiTheme="minorHAnsi" w:cstheme="minorHAnsi"/>
                <w:noProof/>
                <w:color w:val="E40521" w:themeColor="accent1"/>
                <w:sz w:val="14"/>
              </w:rPr>
            </w:pPr>
          </w:p>
        </w:tc>
        <w:tc>
          <w:tcPr>
            <w:tcW w:w="1984" w:type="dxa"/>
          </w:tcPr>
          <w:p w14:paraId="5F7A616C" w14:textId="77777777" w:rsidR="002A6A69" w:rsidRPr="002424F7" w:rsidRDefault="002A6A69" w:rsidP="002A6A69">
            <w:pPr>
              <w:pStyle w:val="Tak1Radek"/>
              <w:rPr>
                <w:rFonts w:asciiTheme="minorHAnsi" w:hAnsiTheme="minorHAnsi" w:cstheme="minorHAnsi"/>
              </w:rPr>
            </w:pPr>
            <w:r w:rsidRPr="002424F7">
              <w:rPr>
                <w:rFonts w:asciiTheme="minorHAnsi" w:hAnsiTheme="minorHAnsi" w:cstheme="minorHAnsi"/>
              </w:rPr>
              <w:t>VYŘIZUJE / KONTAKT</w:t>
            </w:r>
          </w:p>
          <w:p w14:paraId="74F85CD9" w14:textId="4B85838D" w:rsidR="002C48D1" w:rsidRPr="002424F7" w:rsidRDefault="002C48D1" w:rsidP="00FC2540">
            <w:pPr>
              <w:pStyle w:val="Tab2Radek"/>
              <w:rPr>
                <w:rFonts w:asciiTheme="minorHAnsi" w:hAnsiTheme="minorHAnsi" w:cstheme="minorHAnsi"/>
                <w:color w:val="E40521" w:themeColor="accent1"/>
              </w:rPr>
            </w:pPr>
            <w:r w:rsidRPr="002424F7">
              <w:rPr>
                <w:rFonts w:asciiTheme="minorHAnsi" w:hAnsiTheme="minorHAnsi" w:cstheme="minorHAnsi"/>
              </w:rPr>
              <w:t>Zinrák 774 019 960</w:t>
            </w:r>
          </w:p>
        </w:tc>
        <w:tc>
          <w:tcPr>
            <w:tcW w:w="292" w:type="dxa"/>
          </w:tcPr>
          <w:p w14:paraId="770EF142" w14:textId="77777777" w:rsidR="006C0EAF" w:rsidRPr="002424F7" w:rsidRDefault="006C0EAF" w:rsidP="006C0EAF">
            <w:pPr>
              <w:spacing w:after="0" w:line="240" w:lineRule="auto"/>
              <w:rPr>
                <w:rFonts w:asciiTheme="minorHAnsi" w:hAnsiTheme="minorHAnsi" w:cstheme="minorHAnsi"/>
                <w:noProof/>
                <w:color w:val="E40521" w:themeColor="accent1"/>
                <w:sz w:val="14"/>
              </w:rPr>
            </w:pPr>
          </w:p>
        </w:tc>
        <w:tc>
          <w:tcPr>
            <w:tcW w:w="1974" w:type="dxa"/>
          </w:tcPr>
          <w:p w14:paraId="134A57B5" w14:textId="77777777" w:rsidR="000F6613" w:rsidRPr="002424F7" w:rsidRDefault="000F6613" w:rsidP="000F6613">
            <w:pPr>
              <w:pStyle w:val="Tak1Radek"/>
              <w:rPr>
                <w:rFonts w:asciiTheme="minorHAnsi" w:hAnsiTheme="minorHAnsi" w:cstheme="minorHAnsi"/>
              </w:rPr>
            </w:pPr>
            <w:r w:rsidRPr="002424F7">
              <w:rPr>
                <w:rFonts w:asciiTheme="minorHAnsi" w:hAnsiTheme="minorHAnsi" w:cstheme="minorHAnsi"/>
              </w:rPr>
              <w:t>MÍSTO / DATUM</w:t>
            </w:r>
          </w:p>
          <w:p w14:paraId="26136F6E" w14:textId="2F4C2602" w:rsidR="006C0EAF" w:rsidRPr="00976686" w:rsidRDefault="001F1314" w:rsidP="000F6613">
            <w:pPr>
              <w:pStyle w:val="Tab2Radek"/>
              <w:rPr>
                <w:rFonts w:asciiTheme="minorHAnsi" w:hAnsiTheme="minorHAnsi" w:cstheme="minorHAnsi"/>
              </w:rPr>
            </w:pPr>
            <w:r w:rsidRPr="002424F7">
              <w:rPr>
                <w:rFonts w:asciiTheme="minorHAnsi" w:hAnsiTheme="minorHAnsi" w:cstheme="minorHAnsi"/>
              </w:rPr>
              <w:t>Křelov</w:t>
            </w:r>
            <w:r w:rsidR="000F6613" w:rsidRPr="002424F7">
              <w:rPr>
                <w:rFonts w:asciiTheme="minorHAnsi" w:hAnsiTheme="minorHAnsi" w:cstheme="minorHAnsi"/>
              </w:rPr>
              <w:t xml:space="preserve"> / </w:t>
            </w:r>
            <w:r w:rsidR="00B96016">
              <w:rPr>
                <w:rFonts w:asciiTheme="minorHAnsi" w:hAnsiTheme="minorHAnsi" w:cstheme="minorHAnsi"/>
              </w:rPr>
              <w:t>27</w:t>
            </w:r>
            <w:r w:rsidR="000F6613" w:rsidRPr="002424F7">
              <w:rPr>
                <w:rFonts w:asciiTheme="minorHAnsi" w:hAnsiTheme="minorHAnsi" w:cstheme="minorHAnsi"/>
              </w:rPr>
              <w:t>.</w:t>
            </w:r>
            <w:r w:rsidR="00B96016">
              <w:rPr>
                <w:rFonts w:asciiTheme="minorHAnsi" w:hAnsiTheme="minorHAnsi" w:cstheme="minorHAnsi"/>
              </w:rPr>
              <w:t xml:space="preserve"> 2</w:t>
            </w:r>
            <w:r w:rsidR="000F6613" w:rsidRPr="002424F7">
              <w:rPr>
                <w:rFonts w:asciiTheme="minorHAnsi" w:hAnsiTheme="minorHAnsi" w:cstheme="minorHAnsi"/>
              </w:rPr>
              <w:t>. 20</w:t>
            </w:r>
            <w:r w:rsidRPr="002424F7">
              <w:rPr>
                <w:rFonts w:asciiTheme="minorHAnsi" w:hAnsiTheme="minorHAnsi" w:cstheme="minorHAnsi"/>
              </w:rPr>
              <w:t>2</w:t>
            </w:r>
            <w:r w:rsidR="00B96016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283" w:type="dxa"/>
          </w:tcPr>
          <w:p w14:paraId="52A69D09" w14:textId="77777777" w:rsidR="006C0EAF" w:rsidRPr="00976686" w:rsidRDefault="006C0EAF" w:rsidP="006C0EAF">
            <w:pPr>
              <w:spacing w:after="0" w:line="240" w:lineRule="auto"/>
              <w:rPr>
                <w:rFonts w:asciiTheme="minorHAnsi" w:hAnsiTheme="minorHAnsi" w:cstheme="minorHAnsi"/>
                <w:noProof/>
                <w:color w:val="E40521" w:themeColor="accent1"/>
                <w:sz w:val="14"/>
              </w:rPr>
            </w:pPr>
          </w:p>
        </w:tc>
      </w:tr>
    </w:tbl>
    <w:p w14:paraId="5E787FC5" w14:textId="18EE5FA3" w:rsidR="00134DBD" w:rsidRPr="00976686" w:rsidRDefault="00134DBD" w:rsidP="001F1314">
      <w:pPr>
        <w:pBdr>
          <w:top w:val="single" w:sz="4" w:space="1" w:color="auto"/>
        </w:pBdr>
        <w:tabs>
          <w:tab w:val="left" w:pos="5387"/>
        </w:tabs>
        <w:rPr>
          <w:rFonts w:asciiTheme="minorHAnsi" w:hAnsiTheme="minorHAnsi" w:cstheme="minorHAnsi"/>
        </w:rPr>
      </w:pPr>
    </w:p>
    <w:p w14:paraId="4FCA8421" w14:textId="2EBC0BF7" w:rsidR="00134DBD" w:rsidRPr="00937CF9" w:rsidRDefault="00FC2540" w:rsidP="00134DBD">
      <w:pPr>
        <w:pBdr>
          <w:top w:val="single" w:sz="4" w:space="1" w:color="auto"/>
        </w:pBdr>
        <w:rPr>
          <w:rFonts w:asciiTheme="minorHAnsi" w:hAnsiTheme="minorHAnsi" w:cstheme="minorHAnsi"/>
          <w:b/>
          <w:bCs/>
          <w:u w:val="single"/>
        </w:rPr>
      </w:pPr>
      <w:r w:rsidRPr="00937CF9">
        <w:rPr>
          <w:rFonts w:asciiTheme="minorHAnsi" w:hAnsiTheme="minorHAnsi" w:cstheme="minorHAnsi"/>
          <w:b/>
          <w:bCs/>
          <w:u w:val="single"/>
        </w:rPr>
        <w:t xml:space="preserve">Pozvánka na </w:t>
      </w:r>
      <w:r w:rsidR="00AB1ECD" w:rsidRPr="00937CF9">
        <w:rPr>
          <w:rFonts w:asciiTheme="minorHAnsi" w:hAnsiTheme="minorHAnsi" w:cstheme="minorHAnsi"/>
          <w:b/>
          <w:bCs/>
          <w:u w:val="single"/>
        </w:rPr>
        <w:t xml:space="preserve">volební </w:t>
      </w:r>
      <w:r w:rsidR="00134DBD" w:rsidRPr="00937CF9">
        <w:rPr>
          <w:rFonts w:asciiTheme="minorHAnsi" w:hAnsiTheme="minorHAnsi" w:cstheme="minorHAnsi"/>
          <w:b/>
          <w:bCs/>
          <w:u w:val="single"/>
        </w:rPr>
        <w:t>valn</w:t>
      </w:r>
      <w:r w:rsidRPr="00937CF9">
        <w:rPr>
          <w:rFonts w:asciiTheme="minorHAnsi" w:hAnsiTheme="minorHAnsi" w:cstheme="minorHAnsi"/>
          <w:b/>
          <w:bCs/>
          <w:u w:val="single"/>
        </w:rPr>
        <w:t>ou</w:t>
      </w:r>
      <w:r w:rsidR="00134DBD" w:rsidRPr="00937CF9">
        <w:rPr>
          <w:rFonts w:asciiTheme="minorHAnsi" w:hAnsiTheme="minorHAnsi" w:cstheme="minorHAnsi"/>
          <w:b/>
          <w:bCs/>
          <w:u w:val="single"/>
        </w:rPr>
        <w:t xml:space="preserve"> hromad</w:t>
      </w:r>
      <w:r w:rsidRPr="00937CF9">
        <w:rPr>
          <w:rFonts w:asciiTheme="minorHAnsi" w:hAnsiTheme="minorHAnsi" w:cstheme="minorHAnsi"/>
          <w:b/>
          <w:bCs/>
          <w:u w:val="single"/>
        </w:rPr>
        <w:t>u</w:t>
      </w:r>
    </w:p>
    <w:p w14:paraId="3A073C04" w14:textId="77777777" w:rsidR="00134DBD" w:rsidRPr="006E29D7" w:rsidRDefault="00134DBD" w:rsidP="00134DBD">
      <w:pPr>
        <w:pBdr>
          <w:top w:val="single" w:sz="4" w:space="1" w:color="auto"/>
        </w:pBdr>
        <w:ind w:firstLine="708"/>
        <w:rPr>
          <w:rFonts w:asciiTheme="minorHAnsi" w:hAnsiTheme="minorHAnsi" w:cstheme="minorHAnsi"/>
        </w:rPr>
      </w:pPr>
      <w:r w:rsidRPr="006E29D7">
        <w:rPr>
          <w:rFonts w:asciiTheme="minorHAnsi" w:hAnsiTheme="minorHAnsi" w:cstheme="minorHAnsi"/>
        </w:rPr>
        <w:t>Nazdar vážené sestry, vážení bratři,</w:t>
      </w:r>
    </w:p>
    <w:p w14:paraId="795913E5" w14:textId="4917A4B4" w:rsidR="00FC2540" w:rsidRDefault="00FC2540" w:rsidP="00FC2540">
      <w:pPr>
        <w:jc w:val="both"/>
        <w:rPr>
          <w:rFonts w:asciiTheme="minorHAnsi" w:hAnsiTheme="minorHAnsi" w:cstheme="minorHAnsi"/>
        </w:rPr>
      </w:pPr>
      <w:r w:rsidRPr="00FC2540">
        <w:rPr>
          <w:rFonts w:asciiTheme="minorHAnsi" w:hAnsiTheme="minorHAnsi" w:cstheme="minorHAnsi"/>
        </w:rPr>
        <w:t xml:space="preserve">Tělocvičná jednota Sokol </w:t>
      </w:r>
      <w:r>
        <w:rPr>
          <w:rFonts w:asciiTheme="minorHAnsi" w:hAnsiTheme="minorHAnsi" w:cstheme="minorHAnsi"/>
        </w:rPr>
        <w:t xml:space="preserve">Křelov </w:t>
      </w:r>
      <w:r w:rsidRPr="00FC2540">
        <w:rPr>
          <w:rFonts w:asciiTheme="minorHAnsi" w:hAnsiTheme="minorHAnsi" w:cstheme="minorHAnsi"/>
        </w:rPr>
        <w:t xml:space="preserve">Vás srdečně zve na zasedání </w:t>
      </w:r>
      <w:r>
        <w:rPr>
          <w:rFonts w:asciiTheme="minorHAnsi" w:hAnsiTheme="minorHAnsi" w:cstheme="minorHAnsi"/>
        </w:rPr>
        <w:t xml:space="preserve">její </w:t>
      </w:r>
      <w:r w:rsidR="002424F7">
        <w:rPr>
          <w:rFonts w:asciiTheme="minorHAnsi" w:hAnsiTheme="minorHAnsi" w:cstheme="minorHAnsi"/>
        </w:rPr>
        <w:t xml:space="preserve">volební </w:t>
      </w:r>
      <w:r>
        <w:rPr>
          <w:rFonts w:asciiTheme="minorHAnsi" w:hAnsiTheme="minorHAnsi" w:cstheme="minorHAnsi"/>
        </w:rPr>
        <w:t>v</w:t>
      </w:r>
      <w:r w:rsidRPr="00FC2540">
        <w:rPr>
          <w:rFonts w:asciiTheme="minorHAnsi" w:hAnsiTheme="minorHAnsi" w:cstheme="minorHAnsi"/>
        </w:rPr>
        <w:t>alné hromady, která v letošním kalendářním roce proběhne</w:t>
      </w:r>
      <w:r>
        <w:rPr>
          <w:rFonts w:asciiTheme="minorHAnsi" w:hAnsiTheme="minorHAnsi" w:cstheme="minorHAnsi"/>
        </w:rPr>
        <w:t xml:space="preserve"> standardní prezenční formou.</w:t>
      </w:r>
    </w:p>
    <w:p w14:paraId="42963C4C" w14:textId="2C7C51BD" w:rsidR="00134DBD" w:rsidRPr="00345B36" w:rsidRDefault="00937CF9" w:rsidP="00345B36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Volební v</w:t>
      </w:r>
      <w:r w:rsidR="00FC2540" w:rsidRPr="00345B36">
        <w:rPr>
          <w:rFonts w:asciiTheme="minorHAnsi" w:hAnsiTheme="minorHAnsi" w:cstheme="minorHAnsi"/>
          <w:b/>
          <w:bCs/>
          <w:sz w:val="28"/>
          <w:szCs w:val="28"/>
        </w:rPr>
        <w:t xml:space="preserve">alná hromada se uskuteční dne </w:t>
      </w:r>
      <w:r w:rsidR="00094EC6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FC2540" w:rsidRPr="00345B36">
        <w:rPr>
          <w:rFonts w:asciiTheme="minorHAnsi" w:hAnsiTheme="minorHAnsi" w:cstheme="minorHAnsi"/>
          <w:b/>
          <w:bCs/>
          <w:sz w:val="28"/>
          <w:szCs w:val="28"/>
        </w:rPr>
        <w:t>8. března 202</w:t>
      </w:r>
      <w:r w:rsidR="00094EC6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="00FC2540" w:rsidRPr="00345B36">
        <w:rPr>
          <w:rFonts w:asciiTheme="minorHAnsi" w:hAnsiTheme="minorHAnsi" w:cstheme="minorHAnsi"/>
          <w:b/>
          <w:bCs/>
          <w:sz w:val="28"/>
          <w:szCs w:val="28"/>
        </w:rPr>
        <w:t xml:space="preserve"> v 1</w:t>
      </w:r>
      <w:r w:rsidR="009220F8">
        <w:rPr>
          <w:rFonts w:asciiTheme="minorHAnsi" w:hAnsiTheme="minorHAnsi" w:cstheme="minorHAnsi"/>
          <w:b/>
          <w:bCs/>
          <w:sz w:val="28"/>
          <w:szCs w:val="28"/>
        </w:rPr>
        <w:t>8</w:t>
      </w:r>
      <w:r w:rsidR="00FC2540" w:rsidRPr="00345B36">
        <w:rPr>
          <w:rFonts w:asciiTheme="minorHAnsi" w:hAnsiTheme="minorHAnsi" w:cstheme="minorHAnsi"/>
          <w:b/>
          <w:bCs/>
          <w:sz w:val="28"/>
          <w:szCs w:val="28"/>
        </w:rPr>
        <w:t xml:space="preserve"> hodin </w:t>
      </w:r>
      <w:r w:rsidR="00345B36" w:rsidRPr="00345B36">
        <w:rPr>
          <w:rFonts w:asciiTheme="minorHAnsi" w:hAnsiTheme="minorHAnsi" w:cstheme="minorHAnsi"/>
          <w:b/>
          <w:bCs/>
          <w:sz w:val="28"/>
          <w:szCs w:val="28"/>
        </w:rPr>
        <w:t xml:space="preserve">v </w:t>
      </w:r>
      <w:r>
        <w:rPr>
          <w:rFonts w:asciiTheme="minorHAnsi" w:hAnsiTheme="minorHAnsi" w:cstheme="minorHAnsi"/>
          <w:b/>
          <w:bCs/>
          <w:sz w:val="28"/>
          <w:szCs w:val="28"/>
        </w:rPr>
        <w:t>S</w:t>
      </w:r>
      <w:r w:rsidR="00FC2540" w:rsidRPr="00345B36">
        <w:rPr>
          <w:rFonts w:asciiTheme="minorHAnsi" w:hAnsiTheme="minorHAnsi" w:cstheme="minorHAnsi"/>
          <w:b/>
          <w:bCs/>
          <w:sz w:val="28"/>
          <w:szCs w:val="28"/>
        </w:rPr>
        <w:t>okolovně, Květinová 164/50, Křelov.</w:t>
      </w:r>
    </w:p>
    <w:p w14:paraId="1893F718" w14:textId="18D47743" w:rsidR="00134DBD" w:rsidRPr="006E29D7" w:rsidRDefault="000B2E5B" w:rsidP="000B215D">
      <w:pPr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Navrhovaný p</w:t>
      </w:r>
      <w:r w:rsidR="00345B36">
        <w:rPr>
          <w:rFonts w:asciiTheme="minorHAnsi" w:hAnsiTheme="minorHAnsi" w:cstheme="minorHAnsi"/>
        </w:rPr>
        <w:t xml:space="preserve">rogram </w:t>
      </w:r>
      <w:r w:rsidR="00937CF9">
        <w:rPr>
          <w:rFonts w:asciiTheme="minorHAnsi" w:hAnsiTheme="minorHAnsi" w:cstheme="minorHAnsi"/>
        </w:rPr>
        <w:t xml:space="preserve">jednání volební </w:t>
      </w:r>
      <w:r w:rsidR="00345B36">
        <w:rPr>
          <w:rFonts w:asciiTheme="minorHAnsi" w:hAnsiTheme="minorHAnsi" w:cstheme="minorHAnsi"/>
        </w:rPr>
        <w:t>valné hromady</w:t>
      </w:r>
      <w:r w:rsidR="002C4FA9" w:rsidRPr="006E29D7">
        <w:rPr>
          <w:rFonts w:asciiTheme="minorHAnsi" w:hAnsiTheme="minorHAnsi" w:cstheme="minorHAnsi"/>
        </w:rPr>
        <w:t>:</w:t>
      </w:r>
    </w:p>
    <w:p w14:paraId="0D24BFFF" w14:textId="2D822826" w:rsidR="00345B36" w:rsidRPr="00345B36" w:rsidRDefault="00345B36" w:rsidP="009E2BDC">
      <w:pPr>
        <w:numPr>
          <w:ilvl w:val="0"/>
          <w:numId w:val="2"/>
        </w:numPr>
        <w:tabs>
          <w:tab w:val="left" w:pos="1134"/>
          <w:tab w:val="left" w:pos="6804"/>
        </w:tabs>
        <w:spacing w:after="0" w:line="276" w:lineRule="auto"/>
        <w:ind w:left="567" w:hanging="567"/>
        <w:contextualSpacing/>
        <w:rPr>
          <w:rFonts w:asciiTheme="minorHAnsi" w:eastAsia="Calibri" w:hAnsiTheme="minorHAnsi" w:cstheme="minorHAnsi"/>
        </w:rPr>
      </w:pPr>
      <w:r w:rsidRPr="00345B36">
        <w:rPr>
          <w:rFonts w:asciiTheme="minorHAnsi" w:eastAsia="Calibri" w:hAnsiTheme="minorHAnsi" w:cstheme="minorHAnsi"/>
        </w:rPr>
        <w:t xml:space="preserve">Volba orgánů valné </w:t>
      </w:r>
      <w:r w:rsidR="00937CF9" w:rsidRPr="00345B36">
        <w:rPr>
          <w:rFonts w:asciiTheme="minorHAnsi" w:eastAsia="Calibri" w:hAnsiTheme="minorHAnsi" w:cstheme="minorHAnsi"/>
        </w:rPr>
        <w:t xml:space="preserve">hromady </w:t>
      </w:r>
      <w:r w:rsidR="00937CF9">
        <w:rPr>
          <w:rFonts w:asciiTheme="minorHAnsi" w:eastAsia="Calibri" w:hAnsiTheme="minorHAnsi" w:cstheme="minorHAnsi"/>
        </w:rPr>
        <w:t>– zapisovatele</w:t>
      </w:r>
      <w:r w:rsidRPr="00345B36">
        <w:rPr>
          <w:rFonts w:asciiTheme="minorHAnsi" w:eastAsia="Calibri" w:hAnsiTheme="minorHAnsi" w:cstheme="minorHAnsi"/>
        </w:rPr>
        <w:t>, návrhové</w:t>
      </w:r>
      <w:r w:rsidR="009E2BDC">
        <w:rPr>
          <w:rFonts w:asciiTheme="minorHAnsi" w:eastAsia="Calibri" w:hAnsiTheme="minorHAnsi" w:cstheme="minorHAnsi"/>
        </w:rPr>
        <w:t>,</w:t>
      </w:r>
      <w:r w:rsidRPr="00345B36">
        <w:rPr>
          <w:rFonts w:asciiTheme="minorHAnsi" w:eastAsia="Calibri" w:hAnsiTheme="minorHAnsi" w:cstheme="minorHAnsi"/>
        </w:rPr>
        <w:t xml:space="preserve"> </w:t>
      </w:r>
      <w:r w:rsidR="009E2BDC">
        <w:rPr>
          <w:rFonts w:asciiTheme="minorHAnsi" w:eastAsia="Calibri" w:hAnsiTheme="minorHAnsi" w:cstheme="minorHAnsi"/>
        </w:rPr>
        <w:t>volební a</w:t>
      </w:r>
      <w:r w:rsidRPr="00345B36">
        <w:rPr>
          <w:rFonts w:asciiTheme="minorHAnsi" w:eastAsia="Calibri" w:hAnsiTheme="minorHAnsi" w:cstheme="minorHAnsi"/>
        </w:rPr>
        <w:t xml:space="preserve"> mandátní komise</w:t>
      </w:r>
      <w:r w:rsidR="00937CF9">
        <w:rPr>
          <w:rFonts w:asciiTheme="minorHAnsi" w:eastAsia="Calibri" w:hAnsiTheme="minorHAnsi" w:cstheme="minorHAnsi"/>
        </w:rPr>
        <w:t xml:space="preserve"> a </w:t>
      </w:r>
      <w:r w:rsidRPr="00345B36">
        <w:rPr>
          <w:rFonts w:asciiTheme="minorHAnsi" w:eastAsia="Calibri" w:hAnsiTheme="minorHAnsi" w:cstheme="minorHAnsi"/>
        </w:rPr>
        <w:t>ověřovatele zápisu</w:t>
      </w:r>
    </w:p>
    <w:p w14:paraId="428D5CDD" w14:textId="5900E0B6" w:rsidR="000B2E5B" w:rsidRDefault="000B2E5B" w:rsidP="009E2BDC">
      <w:pPr>
        <w:numPr>
          <w:ilvl w:val="0"/>
          <w:numId w:val="2"/>
        </w:numPr>
        <w:tabs>
          <w:tab w:val="left" w:pos="1134"/>
          <w:tab w:val="left" w:pos="6804"/>
        </w:tabs>
        <w:spacing w:after="0" w:line="276" w:lineRule="auto"/>
        <w:ind w:left="567" w:hanging="567"/>
        <w:contextualSpacing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Hlasování o programu valné hromady</w:t>
      </w:r>
    </w:p>
    <w:p w14:paraId="2FD5DD79" w14:textId="3559CAF9" w:rsidR="002C4FA9" w:rsidRPr="006E29D7" w:rsidRDefault="002C4FA9" w:rsidP="009E2BDC">
      <w:pPr>
        <w:numPr>
          <w:ilvl w:val="0"/>
          <w:numId w:val="2"/>
        </w:numPr>
        <w:tabs>
          <w:tab w:val="left" w:pos="1134"/>
          <w:tab w:val="left" w:pos="6804"/>
        </w:tabs>
        <w:spacing w:after="0" w:line="276" w:lineRule="auto"/>
        <w:ind w:left="567" w:hanging="567"/>
        <w:contextualSpacing/>
        <w:rPr>
          <w:rFonts w:asciiTheme="minorHAnsi" w:eastAsia="Calibri" w:hAnsiTheme="minorHAnsi" w:cstheme="minorHAnsi"/>
        </w:rPr>
      </w:pPr>
      <w:r w:rsidRPr="006E29D7">
        <w:rPr>
          <w:rFonts w:asciiTheme="minorHAnsi" w:eastAsia="Calibri" w:hAnsiTheme="minorHAnsi" w:cstheme="minorHAnsi"/>
        </w:rPr>
        <w:t>Výroční zpráv</w:t>
      </w:r>
      <w:r w:rsidR="006E29D7">
        <w:rPr>
          <w:rFonts w:asciiTheme="minorHAnsi" w:eastAsia="Calibri" w:hAnsiTheme="minorHAnsi" w:cstheme="minorHAnsi"/>
        </w:rPr>
        <w:t>a</w:t>
      </w:r>
      <w:r w:rsidRPr="006E29D7">
        <w:rPr>
          <w:rFonts w:asciiTheme="minorHAnsi" w:eastAsia="Calibri" w:hAnsiTheme="minorHAnsi" w:cstheme="minorHAnsi"/>
        </w:rPr>
        <w:t xml:space="preserve"> o činnosti TJ Sokol Křelov za rok 20</w:t>
      </w:r>
      <w:r w:rsidR="000B2E5B">
        <w:rPr>
          <w:rFonts w:asciiTheme="minorHAnsi" w:eastAsia="Calibri" w:hAnsiTheme="minorHAnsi" w:cstheme="minorHAnsi"/>
        </w:rPr>
        <w:t>2</w:t>
      </w:r>
      <w:r w:rsidR="00094EC6">
        <w:rPr>
          <w:rFonts w:asciiTheme="minorHAnsi" w:eastAsia="Calibri" w:hAnsiTheme="minorHAnsi" w:cstheme="minorHAnsi"/>
        </w:rPr>
        <w:t>4</w:t>
      </w:r>
    </w:p>
    <w:p w14:paraId="3A9E35F6" w14:textId="2444D061" w:rsidR="002C4FA9" w:rsidRPr="006E29D7" w:rsidRDefault="002C4FA9" w:rsidP="009E2BDC">
      <w:pPr>
        <w:numPr>
          <w:ilvl w:val="0"/>
          <w:numId w:val="2"/>
        </w:numPr>
        <w:tabs>
          <w:tab w:val="left" w:pos="1134"/>
          <w:tab w:val="left" w:pos="6804"/>
        </w:tabs>
        <w:spacing w:after="0" w:line="276" w:lineRule="auto"/>
        <w:ind w:left="567" w:hanging="567"/>
        <w:contextualSpacing/>
        <w:rPr>
          <w:rFonts w:asciiTheme="minorHAnsi" w:eastAsia="Calibri" w:hAnsiTheme="minorHAnsi" w:cstheme="minorHAnsi"/>
        </w:rPr>
      </w:pPr>
      <w:r w:rsidRPr="006E29D7">
        <w:rPr>
          <w:rFonts w:asciiTheme="minorHAnsi" w:eastAsia="Calibri" w:hAnsiTheme="minorHAnsi" w:cstheme="minorHAnsi"/>
        </w:rPr>
        <w:t>Zpráv</w:t>
      </w:r>
      <w:r w:rsidR="006E29D7">
        <w:rPr>
          <w:rFonts w:asciiTheme="minorHAnsi" w:eastAsia="Calibri" w:hAnsiTheme="minorHAnsi" w:cstheme="minorHAnsi"/>
        </w:rPr>
        <w:t>a</w:t>
      </w:r>
      <w:r w:rsidRPr="006E29D7">
        <w:rPr>
          <w:rFonts w:asciiTheme="minorHAnsi" w:eastAsia="Calibri" w:hAnsiTheme="minorHAnsi" w:cstheme="minorHAnsi"/>
        </w:rPr>
        <w:t xml:space="preserve"> o hospodaření za rok 20</w:t>
      </w:r>
      <w:r w:rsidR="000B2E5B">
        <w:rPr>
          <w:rFonts w:asciiTheme="minorHAnsi" w:eastAsia="Calibri" w:hAnsiTheme="minorHAnsi" w:cstheme="minorHAnsi"/>
        </w:rPr>
        <w:t>2</w:t>
      </w:r>
      <w:r w:rsidR="00565FDB">
        <w:rPr>
          <w:rFonts w:asciiTheme="minorHAnsi" w:eastAsia="Calibri" w:hAnsiTheme="minorHAnsi" w:cstheme="minorHAnsi"/>
        </w:rPr>
        <w:t>4</w:t>
      </w:r>
    </w:p>
    <w:p w14:paraId="6D28E35E" w14:textId="77777777" w:rsidR="002424F7" w:rsidRDefault="002424F7" w:rsidP="009E2BDC">
      <w:pPr>
        <w:numPr>
          <w:ilvl w:val="0"/>
          <w:numId w:val="2"/>
        </w:numPr>
        <w:tabs>
          <w:tab w:val="left" w:pos="1134"/>
          <w:tab w:val="left" w:pos="6804"/>
        </w:tabs>
        <w:spacing w:after="0" w:line="276" w:lineRule="auto"/>
        <w:ind w:left="567" w:hanging="567"/>
        <w:contextualSpacing/>
        <w:rPr>
          <w:rFonts w:asciiTheme="minorHAnsi" w:eastAsia="Calibri" w:hAnsiTheme="minorHAnsi" w:cstheme="minorHAnsi"/>
        </w:rPr>
      </w:pPr>
      <w:r w:rsidRPr="006E29D7">
        <w:rPr>
          <w:rFonts w:asciiTheme="minorHAnsi" w:eastAsia="Calibri" w:hAnsiTheme="minorHAnsi" w:cstheme="minorHAnsi"/>
        </w:rPr>
        <w:t>Zpráv</w:t>
      </w:r>
      <w:r>
        <w:rPr>
          <w:rFonts w:asciiTheme="minorHAnsi" w:eastAsia="Calibri" w:hAnsiTheme="minorHAnsi" w:cstheme="minorHAnsi"/>
        </w:rPr>
        <w:t>a</w:t>
      </w:r>
      <w:r w:rsidRPr="006E29D7">
        <w:rPr>
          <w:rFonts w:asciiTheme="minorHAnsi" w:eastAsia="Calibri" w:hAnsiTheme="minorHAnsi" w:cstheme="minorHAnsi"/>
        </w:rPr>
        <w:t xml:space="preserve"> kontrolní komise </w:t>
      </w:r>
    </w:p>
    <w:p w14:paraId="6288F163" w14:textId="36B5F8A3" w:rsidR="002C4FA9" w:rsidRPr="006E29D7" w:rsidRDefault="002C4FA9" w:rsidP="009E2BDC">
      <w:pPr>
        <w:numPr>
          <w:ilvl w:val="0"/>
          <w:numId w:val="2"/>
        </w:numPr>
        <w:tabs>
          <w:tab w:val="left" w:pos="1134"/>
          <w:tab w:val="left" w:pos="6804"/>
        </w:tabs>
        <w:spacing w:after="0" w:line="276" w:lineRule="auto"/>
        <w:ind w:left="567" w:hanging="567"/>
        <w:contextualSpacing/>
        <w:rPr>
          <w:rFonts w:asciiTheme="minorHAnsi" w:eastAsia="Calibri" w:hAnsiTheme="minorHAnsi" w:cstheme="minorHAnsi"/>
        </w:rPr>
      </w:pPr>
      <w:r w:rsidRPr="006E29D7">
        <w:rPr>
          <w:rFonts w:asciiTheme="minorHAnsi" w:eastAsia="Calibri" w:hAnsiTheme="minorHAnsi" w:cstheme="minorHAnsi"/>
        </w:rPr>
        <w:t xml:space="preserve">Návrh rozpočtu na příští období </w:t>
      </w:r>
    </w:p>
    <w:p w14:paraId="3AA146B2" w14:textId="7E1050D0" w:rsidR="002C4FA9" w:rsidRPr="006E29D7" w:rsidRDefault="002C4FA9" w:rsidP="009E2BDC">
      <w:pPr>
        <w:numPr>
          <w:ilvl w:val="0"/>
          <w:numId w:val="2"/>
        </w:numPr>
        <w:tabs>
          <w:tab w:val="left" w:pos="1134"/>
          <w:tab w:val="left" w:pos="6804"/>
        </w:tabs>
        <w:spacing w:after="0" w:line="276" w:lineRule="auto"/>
        <w:ind w:left="567" w:hanging="567"/>
        <w:contextualSpacing/>
        <w:rPr>
          <w:rFonts w:asciiTheme="minorHAnsi" w:eastAsia="Calibri" w:hAnsiTheme="minorHAnsi" w:cstheme="minorHAnsi"/>
        </w:rPr>
      </w:pPr>
      <w:r w:rsidRPr="006E29D7">
        <w:rPr>
          <w:rFonts w:asciiTheme="minorHAnsi" w:eastAsia="Calibri" w:hAnsiTheme="minorHAnsi" w:cstheme="minorHAnsi"/>
        </w:rPr>
        <w:t xml:space="preserve">Plán činnosti na příští období </w:t>
      </w:r>
    </w:p>
    <w:p w14:paraId="552E3CDE" w14:textId="41C27EAE" w:rsidR="00AB1ECD" w:rsidRDefault="00AB1ECD" w:rsidP="009E2BDC">
      <w:pPr>
        <w:numPr>
          <w:ilvl w:val="0"/>
          <w:numId w:val="2"/>
        </w:numPr>
        <w:tabs>
          <w:tab w:val="left" w:pos="1134"/>
          <w:tab w:val="left" w:pos="6804"/>
        </w:tabs>
        <w:spacing w:after="0" w:line="276" w:lineRule="auto"/>
        <w:ind w:left="567" w:hanging="567"/>
        <w:contextualSpacing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Volba orgánů Tělocvičné jednoty Sokol Křelov</w:t>
      </w:r>
      <w:r w:rsidR="009E2BDC">
        <w:rPr>
          <w:rFonts w:asciiTheme="minorHAnsi" w:eastAsia="Calibri" w:hAnsiTheme="minorHAnsi" w:cstheme="minorHAnsi"/>
        </w:rPr>
        <w:t xml:space="preserve"> – starosty, místostarosty, jednatele a dalších členů výboru jednoty, kontrolní komise</w:t>
      </w:r>
    </w:p>
    <w:p w14:paraId="170C6D8C" w14:textId="0AC5656A" w:rsidR="000B2E5B" w:rsidRDefault="000B2E5B" w:rsidP="009E2BDC">
      <w:pPr>
        <w:numPr>
          <w:ilvl w:val="0"/>
          <w:numId w:val="2"/>
        </w:numPr>
        <w:tabs>
          <w:tab w:val="left" w:pos="1134"/>
          <w:tab w:val="left" w:pos="6804"/>
        </w:tabs>
        <w:spacing w:after="0" w:line="276" w:lineRule="auto"/>
        <w:ind w:left="567" w:hanging="567"/>
        <w:contextualSpacing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Rozprava</w:t>
      </w:r>
    </w:p>
    <w:p w14:paraId="692000EC" w14:textId="6434B25D" w:rsidR="00AB1ECD" w:rsidRPr="006E29D7" w:rsidRDefault="00AB1ECD" w:rsidP="009E2BDC">
      <w:pPr>
        <w:numPr>
          <w:ilvl w:val="0"/>
          <w:numId w:val="2"/>
        </w:numPr>
        <w:tabs>
          <w:tab w:val="left" w:pos="1134"/>
          <w:tab w:val="left" w:pos="6804"/>
        </w:tabs>
        <w:spacing w:after="0" w:line="276" w:lineRule="auto"/>
        <w:ind w:left="567" w:hanging="567"/>
        <w:contextualSpacing/>
        <w:rPr>
          <w:rFonts w:asciiTheme="minorHAnsi" w:eastAsia="Calibri" w:hAnsiTheme="minorHAnsi" w:cstheme="minorHAnsi"/>
        </w:rPr>
      </w:pPr>
      <w:r>
        <w:rPr>
          <w:rFonts w:asciiTheme="minorHAnsi" w:eastAsia="Calibri" w:hAnsiTheme="minorHAnsi" w:cstheme="minorHAnsi"/>
        </w:rPr>
        <w:t>Schválení usnesení valné hromady</w:t>
      </w:r>
    </w:p>
    <w:p w14:paraId="211AC19D" w14:textId="77777777" w:rsidR="00336ABD" w:rsidRDefault="00336ABD" w:rsidP="000B215D">
      <w:pPr>
        <w:jc w:val="both"/>
        <w:rPr>
          <w:rFonts w:asciiTheme="minorHAnsi" w:hAnsiTheme="minorHAnsi" w:cstheme="minorHAnsi"/>
        </w:rPr>
      </w:pPr>
    </w:p>
    <w:p w14:paraId="6697E8EE" w14:textId="77777777" w:rsidR="008F454E" w:rsidRDefault="008F454E" w:rsidP="008F454E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Prosíme Vás o hojnou účast, případně zmocnění Vašeho zástupce.</w:t>
      </w:r>
    </w:p>
    <w:p w14:paraId="678D6592" w14:textId="2801C2B9" w:rsidR="00134DBD" w:rsidRPr="006E29D7" w:rsidRDefault="00134DBD" w:rsidP="008F454E">
      <w:pPr>
        <w:jc w:val="both"/>
        <w:rPr>
          <w:rFonts w:asciiTheme="minorHAnsi" w:hAnsiTheme="minorHAnsi" w:cstheme="minorHAnsi"/>
          <w:noProof/>
        </w:rPr>
      </w:pPr>
      <w:r w:rsidRPr="006E29D7">
        <w:rPr>
          <w:rFonts w:asciiTheme="minorHAnsi" w:hAnsiTheme="minorHAnsi" w:cstheme="minorHAnsi"/>
          <w:noProof/>
        </w:rPr>
        <w:t>Se sokolským pozdravem</w:t>
      </w:r>
    </w:p>
    <w:p w14:paraId="367E8368" w14:textId="77777777" w:rsidR="00134DBD" w:rsidRPr="006E29D7" w:rsidRDefault="00134DBD" w:rsidP="00134DBD">
      <w:pPr>
        <w:rPr>
          <w:rFonts w:asciiTheme="minorHAnsi" w:hAnsiTheme="minorHAnsi" w:cstheme="minorHAnsi"/>
          <w:noProof/>
        </w:rPr>
      </w:pPr>
      <w:r w:rsidRPr="006E29D7">
        <w:rPr>
          <w:rFonts w:asciiTheme="minorHAnsi" w:hAnsiTheme="minorHAnsi" w:cstheme="minorHAnsi"/>
          <w:noProof/>
        </w:rPr>
        <w:t>Nazdar!</w:t>
      </w:r>
    </w:p>
    <w:p w14:paraId="2E83FFCE" w14:textId="77777777" w:rsidR="00134DBD" w:rsidRPr="006E29D7" w:rsidRDefault="00134DBD" w:rsidP="00134DBD">
      <w:pPr>
        <w:rPr>
          <w:rFonts w:asciiTheme="minorHAnsi" w:hAnsiTheme="minorHAnsi" w:cstheme="minorHAnsi"/>
        </w:rPr>
      </w:pPr>
    </w:p>
    <w:p w14:paraId="43EC4F31" w14:textId="6B4FCECA" w:rsidR="0043409A" w:rsidRPr="006E29D7" w:rsidRDefault="00134DBD" w:rsidP="00134DBD">
      <w:pPr>
        <w:tabs>
          <w:tab w:val="center" w:pos="5103"/>
        </w:tabs>
        <w:spacing w:after="0"/>
        <w:rPr>
          <w:rFonts w:asciiTheme="minorHAnsi" w:hAnsiTheme="minorHAnsi" w:cstheme="minorHAnsi"/>
        </w:rPr>
      </w:pPr>
      <w:r w:rsidRPr="006E29D7">
        <w:rPr>
          <w:rFonts w:asciiTheme="minorHAnsi" w:hAnsiTheme="minorHAnsi" w:cstheme="minorHAnsi"/>
        </w:rPr>
        <w:tab/>
      </w:r>
      <w:r w:rsidR="00565FDB">
        <w:rPr>
          <w:rFonts w:asciiTheme="minorHAnsi" w:hAnsiTheme="minorHAnsi" w:cstheme="minorHAnsi"/>
        </w:rPr>
        <w:t>Ing. František Fiala</w:t>
      </w:r>
    </w:p>
    <w:p w14:paraId="18F93F34" w14:textId="3813BB1D" w:rsidR="00134DBD" w:rsidRPr="006E29D7" w:rsidRDefault="0043409A" w:rsidP="00134DBD">
      <w:pPr>
        <w:tabs>
          <w:tab w:val="center" w:pos="5103"/>
        </w:tabs>
        <w:spacing w:after="0"/>
        <w:rPr>
          <w:rFonts w:asciiTheme="minorHAnsi" w:hAnsiTheme="minorHAnsi" w:cstheme="minorHAnsi"/>
        </w:rPr>
      </w:pPr>
      <w:r w:rsidRPr="006E29D7">
        <w:rPr>
          <w:rFonts w:asciiTheme="minorHAnsi" w:hAnsiTheme="minorHAnsi" w:cstheme="minorHAnsi"/>
        </w:rPr>
        <w:tab/>
        <w:t>starosta T.J. Sokol Křelov</w:t>
      </w:r>
    </w:p>
    <w:sectPr w:rsidR="00134DBD" w:rsidRPr="006E29D7" w:rsidSect="002D3B0A">
      <w:footerReference w:type="default" r:id="rId10"/>
      <w:headerReference w:type="first" r:id="rId11"/>
      <w:footerReference w:type="first" r:id="rId12"/>
      <w:pgSz w:w="11906" w:h="16838"/>
      <w:pgMar w:top="1932" w:right="907" w:bottom="2127" w:left="1928" w:header="709" w:footer="2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E9C35" w14:textId="77777777" w:rsidR="00EE4D5C" w:rsidRDefault="00EE4D5C" w:rsidP="00101C79">
      <w:pPr>
        <w:spacing w:after="0" w:line="240" w:lineRule="auto"/>
      </w:pPr>
      <w:r>
        <w:separator/>
      </w:r>
    </w:p>
  </w:endnote>
  <w:endnote w:type="continuationSeparator" w:id="0">
    <w:p w14:paraId="70C795D0" w14:textId="77777777" w:rsidR="00EE4D5C" w:rsidRDefault="00EE4D5C" w:rsidP="00101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EF6664DF-E683-46FD-9E8A-5FE96DDB6EDC}"/>
    <w:embedBold r:id="rId2" w:fontKey="{55958F4F-58E9-43F7-9374-F3EF6EEB9D1B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3" w:fontKey="{12DF1A6F-6004-4CEE-A7DF-8AA7D0D5C2F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1AE451E6-3447-4714-BAD9-4ECDAC39451F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5" w:fontKey="{D2955220-2C21-416D-A9AF-8B7584BD515C}"/>
  </w:font>
  <w:font w:name="Source Sans Pro Light">
    <w:charset w:val="00"/>
    <w:family w:val="swiss"/>
    <w:pitch w:val="variable"/>
    <w:sig w:usb0="600002F7" w:usb1="02000001" w:usb2="00000000" w:usb3="00000000" w:csb0="0000019F" w:csb1="00000000"/>
    <w:embedRegular r:id="rId6" w:fontKey="{B6F5E419-7C27-4952-A2BA-9C621B8D936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7" w:fontKey="{608CB13D-D3BB-4EA1-B92B-90EC225A1F1C}"/>
    <w:embedBold r:id="rId8" w:fontKey="{4EEE1B13-F1ED-4775-B7B5-4CB8F748084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9" w:fontKey="{7B74FC97-6EB3-451B-B06E-6C936ABD0946}"/>
    <w:embedBold r:id="rId10" w:fontKey="{90D76BF9-64C1-47AD-B844-D75BA97A0D5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478D4BBB-1F8A-4A8D-B3C5-518EC202699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2" w:fontKey="{85AF4039-060A-4AFB-A484-4AD84E2A56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38FB7" w14:textId="77777777" w:rsidR="00C87918" w:rsidRPr="007A3C8B" w:rsidRDefault="00C87918" w:rsidP="00C87918">
    <w:pPr>
      <w:pStyle w:val="Tak1Radek"/>
      <w:rPr>
        <w:rFonts w:asciiTheme="minorHAnsi" w:hAnsiTheme="minorHAnsi"/>
      </w:rPr>
    </w:pPr>
    <w:r w:rsidRPr="007A3C8B">
      <w:rPr>
        <w:rFonts w:asciiTheme="minorHAnsi" w:hAnsiTheme="minorHAnsi"/>
      </w:rPr>
      <w:t>Tělocvičná jednota SOKOL Křelov</w:t>
    </w:r>
  </w:p>
  <w:p w14:paraId="00BD5173" w14:textId="77777777" w:rsidR="0096178E" w:rsidRPr="007A3C8B" w:rsidRDefault="00C87918" w:rsidP="0096178E">
    <w:pPr>
      <w:pStyle w:val="Tab2Radek"/>
      <w:rPr>
        <w:rFonts w:asciiTheme="minorHAnsi" w:hAnsiTheme="minorHAnsi"/>
      </w:rPr>
    </w:pPr>
    <w:r w:rsidRPr="007A3C8B">
      <w:rPr>
        <w:rFonts w:asciiTheme="minorHAnsi" w:hAnsiTheme="minorHAnsi"/>
      </w:rPr>
      <w:t>Květinová 164/50, Křelov 783 36</w:t>
    </w:r>
  </w:p>
  <w:p w14:paraId="79EA66D1" w14:textId="77777777" w:rsidR="0096178E" w:rsidRDefault="0096178E" w:rsidP="0096178E">
    <w:pPr>
      <w:pStyle w:val="Tab2Radek"/>
    </w:pPr>
  </w:p>
  <w:tbl>
    <w:tblPr>
      <w:tblStyle w:val="Mkatabulky"/>
      <w:tblW w:w="91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02"/>
      <w:gridCol w:w="413"/>
      <w:gridCol w:w="1606"/>
      <w:gridCol w:w="412"/>
      <w:gridCol w:w="1222"/>
      <w:gridCol w:w="412"/>
      <w:gridCol w:w="2294"/>
      <w:gridCol w:w="412"/>
      <w:gridCol w:w="828"/>
    </w:tblGrid>
    <w:tr w:rsidR="0043409A" w:rsidRPr="00C87918" w14:paraId="0D131B92" w14:textId="77777777" w:rsidTr="00724B47">
      <w:tc>
        <w:tcPr>
          <w:tcW w:w="1701" w:type="dxa"/>
        </w:tcPr>
        <w:p w14:paraId="1AAC404D" w14:textId="77777777" w:rsidR="0043409A" w:rsidRPr="00C87918" w:rsidRDefault="0043409A" w:rsidP="0043409A">
          <w:pPr>
            <w:pStyle w:val="Tab2Radek"/>
            <w:rPr>
              <w:rFonts w:asciiTheme="minorHAnsi" w:hAnsiTheme="minorHAnsi"/>
            </w:rPr>
          </w:pPr>
          <w:r w:rsidRPr="00C87918">
            <w:rPr>
              <w:rFonts w:asciiTheme="minorHAnsi" w:hAnsiTheme="minorHAnsi"/>
            </w:rPr>
            <w:t>Pobočný spolek, vedený u Městkého soudu v Praze,</w:t>
          </w:r>
        </w:p>
        <w:p w14:paraId="5D2B8F21" w14:textId="77777777" w:rsidR="0043409A" w:rsidRPr="00C87918" w:rsidRDefault="0043409A" w:rsidP="0043409A">
          <w:pPr>
            <w:pStyle w:val="Tab2Radek"/>
            <w:rPr>
              <w:rFonts w:asciiTheme="minorHAnsi" w:hAnsiTheme="minorHAnsi"/>
            </w:rPr>
          </w:pPr>
          <w:r w:rsidRPr="00C87918">
            <w:rPr>
              <w:rFonts w:asciiTheme="minorHAnsi" w:hAnsiTheme="minorHAnsi"/>
            </w:rPr>
            <w:t xml:space="preserve">pod č.j. L 28312 </w:t>
          </w:r>
        </w:p>
        <w:p w14:paraId="6B1ED7ED" w14:textId="77777777" w:rsidR="0043409A" w:rsidRPr="00C87918" w:rsidRDefault="0043409A" w:rsidP="0043409A">
          <w:pPr>
            <w:pStyle w:val="Tab2Radek"/>
            <w:rPr>
              <w:rFonts w:asciiTheme="minorHAnsi" w:hAnsiTheme="minorHAnsi"/>
            </w:rPr>
          </w:pPr>
          <w:r w:rsidRPr="0043409A">
            <w:rPr>
              <w:rFonts w:asciiTheme="minorHAnsi" w:hAnsiTheme="minorHAnsi"/>
            </w:rPr>
            <w:t>č.ú.: 223976852/0300</w:t>
          </w:r>
        </w:p>
      </w:tc>
      <w:tc>
        <w:tcPr>
          <w:tcW w:w="567" w:type="dxa"/>
          <w:shd w:val="clear" w:color="auto" w:fill="auto"/>
        </w:tcPr>
        <w:p w14:paraId="194E915E" w14:textId="77777777" w:rsidR="0043409A" w:rsidRPr="0043409A" w:rsidRDefault="0043409A" w:rsidP="0043409A">
          <w:pPr>
            <w:pStyle w:val="Tab2Radek"/>
            <w:rPr>
              <w:rFonts w:asciiTheme="minorHAnsi" w:hAnsiTheme="minorHAnsi"/>
            </w:rPr>
          </w:pPr>
        </w:p>
      </w:tc>
      <w:tc>
        <w:tcPr>
          <w:tcW w:w="1701" w:type="dxa"/>
          <w:shd w:val="clear" w:color="auto" w:fill="auto"/>
        </w:tcPr>
        <w:p w14:paraId="762B76C5" w14:textId="77777777" w:rsidR="0043409A" w:rsidRPr="0043409A" w:rsidRDefault="0043409A" w:rsidP="0043409A">
          <w:pPr>
            <w:pStyle w:val="Tab2Radek"/>
            <w:rPr>
              <w:rFonts w:asciiTheme="minorHAnsi" w:hAnsiTheme="minorHAnsi"/>
            </w:rPr>
          </w:pPr>
          <w:r w:rsidRPr="0043409A">
            <w:rPr>
              <w:rFonts w:asciiTheme="minorHAnsi" w:hAnsiTheme="minorHAnsi"/>
            </w:rPr>
            <w:t>tel.: +420 606 628 264</w:t>
          </w:r>
        </w:p>
        <w:p w14:paraId="7C786989" w14:textId="77777777" w:rsidR="0043409A" w:rsidRPr="0043409A" w:rsidRDefault="0043409A" w:rsidP="0043409A">
          <w:pPr>
            <w:pStyle w:val="Tab2Radek"/>
            <w:rPr>
              <w:rFonts w:asciiTheme="minorHAnsi" w:hAnsiTheme="minorHAnsi"/>
            </w:rPr>
          </w:pPr>
          <w:hyperlink r:id="rId1" w:history="1">
            <w:r w:rsidRPr="0043409A">
              <w:rPr>
                <w:rStyle w:val="Hypertextovodkaz"/>
                <w:rFonts w:asciiTheme="minorHAnsi" w:hAnsiTheme="minorHAnsi"/>
              </w:rPr>
              <w:t>sokolkrelov@seznam.cz</w:t>
            </w:r>
          </w:hyperlink>
        </w:p>
        <w:p w14:paraId="3275A448" w14:textId="77777777" w:rsidR="0043409A" w:rsidRPr="0043409A" w:rsidRDefault="0043409A" w:rsidP="0043409A">
          <w:pPr>
            <w:pStyle w:val="Tab2Radek"/>
            <w:rPr>
              <w:rFonts w:asciiTheme="minorHAnsi" w:hAnsiTheme="minorHAnsi"/>
            </w:rPr>
          </w:pPr>
        </w:p>
      </w:tc>
      <w:tc>
        <w:tcPr>
          <w:tcW w:w="567" w:type="dxa"/>
        </w:tcPr>
        <w:p w14:paraId="662C2D34" w14:textId="77777777" w:rsidR="0043409A" w:rsidRPr="0043409A" w:rsidRDefault="0043409A" w:rsidP="0043409A">
          <w:pPr>
            <w:pStyle w:val="Tab2Radek"/>
            <w:rPr>
              <w:rFonts w:asciiTheme="minorHAnsi" w:hAnsiTheme="minorHAnsi"/>
            </w:rPr>
          </w:pPr>
        </w:p>
      </w:tc>
      <w:tc>
        <w:tcPr>
          <w:tcW w:w="1417" w:type="dxa"/>
        </w:tcPr>
        <w:p w14:paraId="47CF15EE" w14:textId="77777777" w:rsidR="0043409A" w:rsidRPr="0043409A" w:rsidRDefault="0043409A" w:rsidP="0043409A">
          <w:pPr>
            <w:pStyle w:val="Tab2Radek"/>
            <w:rPr>
              <w:rFonts w:asciiTheme="minorHAnsi" w:hAnsiTheme="minorHAnsi"/>
            </w:rPr>
          </w:pPr>
          <w:r w:rsidRPr="0043409A">
            <w:rPr>
              <w:rFonts w:asciiTheme="minorHAnsi" w:hAnsiTheme="minorHAnsi"/>
            </w:rPr>
            <w:t>IČO: 60802839</w:t>
          </w:r>
        </w:p>
        <w:p w14:paraId="6E8936D5" w14:textId="77777777" w:rsidR="0043409A" w:rsidRPr="0043409A" w:rsidRDefault="0043409A" w:rsidP="0043409A">
          <w:pPr>
            <w:pStyle w:val="Tab2Radek"/>
            <w:rPr>
              <w:rFonts w:asciiTheme="minorHAnsi" w:hAnsiTheme="minorHAnsi"/>
            </w:rPr>
          </w:pPr>
          <w:r w:rsidRPr="0043409A">
            <w:rPr>
              <w:rFonts w:asciiTheme="minorHAnsi" w:hAnsiTheme="minorHAnsi"/>
            </w:rPr>
            <w:t>DIČ: CZ00000000</w:t>
          </w:r>
        </w:p>
      </w:tc>
      <w:tc>
        <w:tcPr>
          <w:tcW w:w="567" w:type="dxa"/>
        </w:tcPr>
        <w:p w14:paraId="21096E62" w14:textId="77777777" w:rsidR="0043409A" w:rsidRPr="0043409A" w:rsidRDefault="0043409A" w:rsidP="0043409A">
          <w:pPr>
            <w:pStyle w:val="Tab2Radek"/>
            <w:rPr>
              <w:rFonts w:asciiTheme="minorHAnsi" w:hAnsiTheme="minorHAnsi"/>
            </w:rPr>
          </w:pPr>
        </w:p>
      </w:tc>
      <w:tc>
        <w:tcPr>
          <w:tcW w:w="1007" w:type="dxa"/>
        </w:tcPr>
        <w:p w14:paraId="01DC79C0" w14:textId="77777777" w:rsidR="0043409A" w:rsidRPr="0043409A" w:rsidRDefault="0043409A" w:rsidP="0043409A">
          <w:pPr>
            <w:pStyle w:val="Tab2Radek"/>
            <w:rPr>
              <w:rFonts w:asciiTheme="minorHAnsi" w:hAnsiTheme="minorHAnsi"/>
            </w:rPr>
          </w:pPr>
          <w:hyperlink r:id="rId2" w:history="1">
            <w:r w:rsidRPr="0043409A">
              <w:rPr>
                <w:rStyle w:val="Hypertextovodkaz"/>
                <w:rFonts w:asciiTheme="minorHAnsi" w:hAnsiTheme="minorHAnsi"/>
              </w:rPr>
              <w:t>https://sokolkrelov.estranky.cz/</w:t>
            </w:r>
          </w:hyperlink>
        </w:p>
        <w:p w14:paraId="02376D8E" w14:textId="77777777" w:rsidR="0043409A" w:rsidRPr="002C48D1" w:rsidRDefault="0043409A" w:rsidP="0043409A">
          <w:pPr>
            <w:pStyle w:val="Tab2Radek"/>
            <w:rPr>
              <w:rFonts w:asciiTheme="minorHAnsi" w:hAnsiTheme="minorHAnsi"/>
            </w:rPr>
          </w:pPr>
          <w:r w:rsidRPr="0043409A">
            <w:rPr>
              <w:rFonts w:asciiTheme="minorHAnsi" w:hAnsiTheme="minorHAnsi"/>
            </w:rPr>
            <w:t>https</w:t>
          </w:r>
          <w:r w:rsidRPr="002C48D1">
            <w:rPr>
              <w:rFonts w:asciiTheme="minorHAnsi" w:hAnsiTheme="minorHAnsi"/>
            </w:rPr>
            <w:t>://www.facebook.com/Sokolkrelov</w:t>
          </w:r>
        </w:p>
      </w:tc>
      <w:tc>
        <w:tcPr>
          <w:tcW w:w="567" w:type="dxa"/>
        </w:tcPr>
        <w:p w14:paraId="237299E9" w14:textId="77777777" w:rsidR="0043409A" w:rsidRDefault="0043409A" w:rsidP="0043409A">
          <w:pPr>
            <w:pStyle w:val="Tab2Radek"/>
            <w:rPr>
              <w:rFonts w:asciiTheme="minorHAnsi" w:hAnsiTheme="minorHAnsi"/>
            </w:rPr>
          </w:pPr>
        </w:p>
        <w:p w14:paraId="7E874864" w14:textId="77777777" w:rsidR="0043409A" w:rsidRPr="007A3C8B" w:rsidRDefault="0043409A" w:rsidP="0043409A">
          <w:pPr>
            <w:pStyle w:val="Tab2Radek"/>
            <w:rPr>
              <w:rFonts w:asciiTheme="minorHAnsi" w:hAnsiTheme="minorHAnsi"/>
            </w:rPr>
          </w:pPr>
        </w:p>
      </w:tc>
      <w:tc>
        <w:tcPr>
          <w:tcW w:w="1007" w:type="dxa"/>
        </w:tcPr>
        <w:p w14:paraId="26F12B33" w14:textId="32E4D22B" w:rsidR="0043409A" w:rsidRPr="007A3C8B" w:rsidRDefault="0043409A" w:rsidP="0043409A">
          <w:pPr>
            <w:pStyle w:val="Tab2Radek"/>
            <w:jc w:val="right"/>
            <w:rPr>
              <w:rFonts w:asciiTheme="minorHAnsi" w:hAnsiTheme="minorHAnsi"/>
            </w:rPr>
          </w:pPr>
          <w:r w:rsidRPr="007A3C8B">
            <w:rPr>
              <w:rFonts w:asciiTheme="minorHAnsi" w:hAnsiTheme="minorHAnsi"/>
            </w:rPr>
            <w:t xml:space="preserve">strana </w:t>
          </w:r>
          <w:r w:rsidRPr="007A3C8B">
            <w:rPr>
              <w:rFonts w:asciiTheme="minorHAnsi" w:hAnsiTheme="minorHAnsi"/>
              <w:bCs/>
            </w:rPr>
            <w:fldChar w:fldCharType="begin"/>
          </w:r>
          <w:r w:rsidRPr="007A3C8B">
            <w:rPr>
              <w:rFonts w:asciiTheme="minorHAnsi" w:hAnsiTheme="minorHAnsi"/>
              <w:bCs/>
            </w:rPr>
            <w:instrText>PAGE  \* Arabic  \* MERGEFORMAT</w:instrText>
          </w:r>
          <w:r w:rsidRPr="007A3C8B">
            <w:rPr>
              <w:rFonts w:asciiTheme="minorHAnsi" w:hAnsiTheme="minorHAnsi"/>
              <w:bCs/>
            </w:rPr>
            <w:fldChar w:fldCharType="separate"/>
          </w:r>
          <w:r w:rsidR="008F454E">
            <w:rPr>
              <w:rFonts w:asciiTheme="minorHAnsi" w:hAnsiTheme="minorHAnsi"/>
              <w:bCs/>
            </w:rPr>
            <w:t>2</w:t>
          </w:r>
          <w:r w:rsidRPr="007A3C8B">
            <w:rPr>
              <w:rFonts w:asciiTheme="minorHAnsi" w:hAnsiTheme="minorHAnsi"/>
              <w:bCs/>
            </w:rPr>
            <w:fldChar w:fldCharType="end"/>
          </w:r>
          <w:r w:rsidRPr="007A3C8B">
            <w:rPr>
              <w:rFonts w:asciiTheme="minorHAnsi" w:hAnsiTheme="minorHAnsi"/>
              <w:bCs/>
            </w:rPr>
            <w:t>/</w:t>
          </w:r>
          <w:r w:rsidRPr="007A3C8B">
            <w:rPr>
              <w:rFonts w:asciiTheme="minorHAnsi" w:hAnsiTheme="minorHAnsi"/>
              <w:bCs/>
            </w:rPr>
            <w:fldChar w:fldCharType="begin"/>
          </w:r>
          <w:r w:rsidRPr="007A3C8B">
            <w:rPr>
              <w:rFonts w:asciiTheme="minorHAnsi" w:hAnsiTheme="minorHAnsi"/>
              <w:bCs/>
            </w:rPr>
            <w:instrText>NUMPAGES  \* Arabic  \* MERGEFORMAT</w:instrText>
          </w:r>
          <w:r w:rsidRPr="007A3C8B">
            <w:rPr>
              <w:rFonts w:asciiTheme="minorHAnsi" w:hAnsiTheme="minorHAnsi"/>
              <w:bCs/>
            </w:rPr>
            <w:fldChar w:fldCharType="separate"/>
          </w:r>
          <w:r w:rsidR="008F454E">
            <w:rPr>
              <w:rFonts w:asciiTheme="minorHAnsi" w:hAnsiTheme="minorHAnsi"/>
              <w:bCs/>
            </w:rPr>
            <w:t>2</w:t>
          </w:r>
          <w:r w:rsidRPr="007A3C8B">
            <w:rPr>
              <w:rFonts w:asciiTheme="minorHAnsi" w:hAnsiTheme="minorHAnsi"/>
              <w:bCs/>
            </w:rPr>
            <w:fldChar w:fldCharType="end"/>
          </w:r>
        </w:p>
      </w:tc>
    </w:tr>
  </w:tbl>
  <w:p w14:paraId="52422B8D" w14:textId="77777777" w:rsidR="00FE21D4" w:rsidRDefault="00FE21D4" w:rsidP="0096178E">
    <w:pPr>
      <w:pStyle w:val="Tab2Radek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62B49" w14:textId="77777777" w:rsidR="00520F0C" w:rsidRPr="00C87918" w:rsidRDefault="00853C81" w:rsidP="00520F0C">
    <w:pPr>
      <w:pStyle w:val="Tak1Radek"/>
      <w:rPr>
        <w:rFonts w:asciiTheme="minorHAnsi" w:hAnsiTheme="minorHAnsi"/>
      </w:rPr>
    </w:pPr>
    <w:r w:rsidRPr="00C87918">
      <w:rPr>
        <w:rFonts w:asciiTheme="minorHAnsi" w:hAnsiTheme="minorHAnsi"/>
      </w:rPr>
      <w:t>Tělocvičná jednota SOKOL Křelov</w:t>
    </w:r>
  </w:p>
  <w:p w14:paraId="3C676D08" w14:textId="77777777" w:rsidR="00520F0C" w:rsidRPr="00C87918" w:rsidRDefault="00853C81" w:rsidP="00520F0C">
    <w:pPr>
      <w:pStyle w:val="Tab2Radek"/>
      <w:rPr>
        <w:rFonts w:asciiTheme="minorHAnsi" w:hAnsiTheme="minorHAnsi"/>
      </w:rPr>
    </w:pPr>
    <w:r w:rsidRPr="00C87918">
      <w:rPr>
        <w:rFonts w:asciiTheme="minorHAnsi" w:hAnsiTheme="minorHAnsi"/>
      </w:rPr>
      <w:t>Květinová 164/50, Křelov 783 36</w:t>
    </w:r>
  </w:p>
  <w:p w14:paraId="66CE99C1" w14:textId="77777777" w:rsidR="00520F0C" w:rsidRPr="00C87918" w:rsidRDefault="00520F0C" w:rsidP="00520F0C">
    <w:pPr>
      <w:pStyle w:val="Tab2Radek"/>
      <w:rPr>
        <w:rFonts w:asciiTheme="minorHAnsi" w:hAnsiTheme="minorHAnsi"/>
      </w:rPr>
    </w:pPr>
  </w:p>
  <w:tbl>
    <w:tblPr>
      <w:tblStyle w:val="Mkatabulky"/>
      <w:tblW w:w="91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02"/>
      <w:gridCol w:w="413"/>
      <w:gridCol w:w="1606"/>
      <w:gridCol w:w="412"/>
      <w:gridCol w:w="1222"/>
      <w:gridCol w:w="412"/>
      <w:gridCol w:w="2294"/>
      <w:gridCol w:w="412"/>
      <w:gridCol w:w="828"/>
    </w:tblGrid>
    <w:tr w:rsidR="0043409A" w:rsidRPr="00C87918" w14:paraId="43F926FB" w14:textId="77777777" w:rsidTr="0043409A">
      <w:tc>
        <w:tcPr>
          <w:tcW w:w="1701" w:type="dxa"/>
        </w:tcPr>
        <w:p w14:paraId="1EED76C1" w14:textId="77777777" w:rsidR="00520F0C" w:rsidRPr="00C87918" w:rsidRDefault="00853C81" w:rsidP="00520F0C">
          <w:pPr>
            <w:pStyle w:val="Tab2Radek"/>
            <w:rPr>
              <w:rFonts w:asciiTheme="minorHAnsi" w:hAnsiTheme="minorHAnsi"/>
            </w:rPr>
          </w:pPr>
          <w:r w:rsidRPr="00C87918">
            <w:rPr>
              <w:rFonts w:asciiTheme="minorHAnsi" w:hAnsiTheme="minorHAnsi"/>
            </w:rPr>
            <w:t>Pobočný spolek, vedený u Městkého soudu v Praze</w:t>
          </w:r>
          <w:r w:rsidR="00520F0C" w:rsidRPr="00C87918">
            <w:rPr>
              <w:rFonts w:asciiTheme="minorHAnsi" w:hAnsiTheme="minorHAnsi"/>
            </w:rPr>
            <w:t>,</w:t>
          </w:r>
        </w:p>
        <w:p w14:paraId="16F18456" w14:textId="77777777" w:rsidR="00853C81" w:rsidRPr="00C87918" w:rsidRDefault="00520F0C" w:rsidP="00853C81">
          <w:pPr>
            <w:pStyle w:val="Tab2Radek"/>
            <w:rPr>
              <w:rFonts w:asciiTheme="minorHAnsi" w:hAnsiTheme="minorHAnsi"/>
            </w:rPr>
          </w:pPr>
          <w:r w:rsidRPr="00C87918">
            <w:rPr>
              <w:rFonts w:asciiTheme="minorHAnsi" w:hAnsiTheme="minorHAnsi"/>
            </w:rPr>
            <w:t>pod č.j.</w:t>
          </w:r>
          <w:r w:rsidR="00853C81" w:rsidRPr="00C87918">
            <w:rPr>
              <w:rFonts w:asciiTheme="minorHAnsi" w:hAnsiTheme="minorHAnsi"/>
            </w:rPr>
            <w:t xml:space="preserve"> L 28312</w:t>
          </w:r>
          <w:r w:rsidRPr="00C87918">
            <w:rPr>
              <w:rFonts w:asciiTheme="minorHAnsi" w:hAnsiTheme="minorHAnsi"/>
            </w:rPr>
            <w:t xml:space="preserve"> </w:t>
          </w:r>
        </w:p>
        <w:p w14:paraId="4A6E8FE3" w14:textId="77777777" w:rsidR="00520F0C" w:rsidRPr="00C87918" w:rsidRDefault="00520F0C" w:rsidP="00853C81">
          <w:pPr>
            <w:pStyle w:val="Tab2Radek"/>
            <w:rPr>
              <w:rFonts w:asciiTheme="minorHAnsi" w:hAnsiTheme="minorHAnsi"/>
            </w:rPr>
          </w:pPr>
          <w:r w:rsidRPr="0043409A">
            <w:rPr>
              <w:rFonts w:asciiTheme="minorHAnsi" w:hAnsiTheme="minorHAnsi"/>
            </w:rPr>
            <w:t xml:space="preserve">č.ú.: </w:t>
          </w:r>
          <w:r w:rsidR="001F1314" w:rsidRPr="0043409A">
            <w:rPr>
              <w:rFonts w:asciiTheme="minorHAnsi" w:hAnsiTheme="minorHAnsi"/>
            </w:rPr>
            <w:t>223976852</w:t>
          </w:r>
          <w:r w:rsidRPr="0043409A">
            <w:rPr>
              <w:rFonts w:asciiTheme="minorHAnsi" w:hAnsiTheme="minorHAnsi"/>
            </w:rPr>
            <w:t>/0</w:t>
          </w:r>
          <w:r w:rsidR="001F1314" w:rsidRPr="0043409A">
            <w:rPr>
              <w:rFonts w:asciiTheme="minorHAnsi" w:hAnsiTheme="minorHAnsi"/>
            </w:rPr>
            <w:t>300</w:t>
          </w:r>
        </w:p>
      </w:tc>
      <w:tc>
        <w:tcPr>
          <w:tcW w:w="567" w:type="dxa"/>
          <w:shd w:val="clear" w:color="auto" w:fill="auto"/>
        </w:tcPr>
        <w:p w14:paraId="0E92DD98" w14:textId="77777777" w:rsidR="00520F0C" w:rsidRPr="0043409A" w:rsidRDefault="00520F0C" w:rsidP="00520F0C">
          <w:pPr>
            <w:pStyle w:val="Tab2Radek"/>
            <w:rPr>
              <w:rFonts w:asciiTheme="minorHAnsi" w:hAnsiTheme="minorHAnsi"/>
            </w:rPr>
          </w:pPr>
        </w:p>
      </w:tc>
      <w:tc>
        <w:tcPr>
          <w:tcW w:w="1701" w:type="dxa"/>
          <w:shd w:val="clear" w:color="auto" w:fill="auto"/>
        </w:tcPr>
        <w:p w14:paraId="334BD9CD" w14:textId="0DA16BE7" w:rsidR="00520F0C" w:rsidRPr="0043409A" w:rsidRDefault="00520F0C" w:rsidP="00520F0C">
          <w:pPr>
            <w:pStyle w:val="Tab2Radek"/>
            <w:rPr>
              <w:rFonts w:asciiTheme="minorHAnsi" w:hAnsiTheme="minorHAnsi"/>
            </w:rPr>
          </w:pPr>
          <w:r w:rsidRPr="0043409A">
            <w:rPr>
              <w:rFonts w:asciiTheme="minorHAnsi" w:hAnsiTheme="minorHAnsi"/>
            </w:rPr>
            <w:t>tel.: +420</w:t>
          </w:r>
          <w:r w:rsidR="0043409A" w:rsidRPr="0043409A">
            <w:rPr>
              <w:rFonts w:asciiTheme="minorHAnsi" w:hAnsiTheme="minorHAnsi"/>
            </w:rPr>
            <w:t> 606 628 264</w:t>
          </w:r>
        </w:p>
        <w:p w14:paraId="4BC1C5E9" w14:textId="77777777" w:rsidR="0043409A" w:rsidRPr="0043409A" w:rsidRDefault="0043409A" w:rsidP="0043409A">
          <w:pPr>
            <w:pStyle w:val="Tab2Radek"/>
            <w:rPr>
              <w:rFonts w:asciiTheme="minorHAnsi" w:hAnsiTheme="minorHAnsi"/>
            </w:rPr>
          </w:pPr>
          <w:hyperlink r:id="rId1" w:history="1">
            <w:r w:rsidRPr="0043409A">
              <w:rPr>
                <w:rStyle w:val="Hypertextovodkaz"/>
                <w:rFonts w:asciiTheme="minorHAnsi" w:hAnsiTheme="minorHAnsi"/>
              </w:rPr>
              <w:t>sokolkrelov@seznam.cz</w:t>
            </w:r>
          </w:hyperlink>
        </w:p>
        <w:p w14:paraId="7FEF4F2E" w14:textId="04B539B0" w:rsidR="00520F0C" w:rsidRPr="0043409A" w:rsidRDefault="00520F0C" w:rsidP="00520F0C">
          <w:pPr>
            <w:pStyle w:val="Tab2Radek"/>
            <w:rPr>
              <w:rFonts w:asciiTheme="minorHAnsi" w:hAnsiTheme="minorHAnsi"/>
            </w:rPr>
          </w:pPr>
        </w:p>
      </w:tc>
      <w:tc>
        <w:tcPr>
          <w:tcW w:w="567" w:type="dxa"/>
        </w:tcPr>
        <w:p w14:paraId="1ABDA361" w14:textId="77777777" w:rsidR="00520F0C" w:rsidRPr="0043409A" w:rsidRDefault="00520F0C" w:rsidP="00520F0C">
          <w:pPr>
            <w:pStyle w:val="Tab2Radek"/>
            <w:rPr>
              <w:rFonts w:asciiTheme="minorHAnsi" w:hAnsiTheme="minorHAnsi"/>
            </w:rPr>
          </w:pPr>
        </w:p>
      </w:tc>
      <w:tc>
        <w:tcPr>
          <w:tcW w:w="1417" w:type="dxa"/>
        </w:tcPr>
        <w:p w14:paraId="783189E4" w14:textId="77777777" w:rsidR="00520F0C" w:rsidRPr="0043409A" w:rsidRDefault="00520F0C" w:rsidP="00520F0C">
          <w:pPr>
            <w:pStyle w:val="Tab2Radek"/>
            <w:rPr>
              <w:rFonts w:asciiTheme="minorHAnsi" w:hAnsiTheme="minorHAnsi"/>
            </w:rPr>
          </w:pPr>
          <w:r w:rsidRPr="0043409A">
            <w:rPr>
              <w:rFonts w:asciiTheme="minorHAnsi" w:hAnsiTheme="minorHAnsi"/>
            </w:rPr>
            <w:t xml:space="preserve">IČO: </w:t>
          </w:r>
          <w:r w:rsidR="00853C81" w:rsidRPr="0043409A">
            <w:rPr>
              <w:rFonts w:asciiTheme="minorHAnsi" w:hAnsiTheme="minorHAnsi"/>
            </w:rPr>
            <w:t>60802839</w:t>
          </w:r>
        </w:p>
        <w:p w14:paraId="1F83DEE0" w14:textId="77777777" w:rsidR="00520F0C" w:rsidRPr="0043409A" w:rsidRDefault="00520F0C" w:rsidP="00520F0C">
          <w:pPr>
            <w:pStyle w:val="Tab2Radek"/>
            <w:rPr>
              <w:rFonts w:asciiTheme="minorHAnsi" w:hAnsiTheme="minorHAnsi"/>
            </w:rPr>
          </w:pPr>
          <w:r w:rsidRPr="0043409A">
            <w:rPr>
              <w:rFonts w:asciiTheme="minorHAnsi" w:hAnsiTheme="minorHAnsi"/>
            </w:rPr>
            <w:t>DIČ: CZ00000000</w:t>
          </w:r>
        </w:p>
      </w:tc>
      <w:tc>
        <w:tcPr>
          <w:tcW w:w="567" w:type="dxa"/>
        </w:tcPr>
        <w:p w14:paraId="2109F259" w14:textId="77777777" w:rsidR="00520F0C" w:rsidRPr="0043409A" w:rsidRDefault="00520F0C" w:rsidP="00520F0C">
          <w:pPr>
            <w:pStyle w:val="Tab2Radek"/>
            <w:rPr>
              <w:rFonts w:asciiTheme="minorHAnsi" w:hAnsiTheme="minorHAnsi"/>
            </w:rPr>
          </w:pPr>
        </w:p>
      </w:tc>
      <w:tc>
        <w:tcPr>
          <w:tcW w:w="1007" w:type="dxa"/>
        </w:tcPr>
        <w:p w14:paraId="2728411B" w14:textId="77777777" w:rsidR="00520F0C" w:rsidRPr="0043409A" w:rsidRDefault="00853C81" w:rsidP="00520F0C">
          <w:pPr>
            <w:pStyle w:val="Tab2Radek"/>
            <w:rPr>
              <w:rFonts w:asciiTheme="minorHAnsi" w:hAnsiTheme="minorHAnsi"/>
            </w:rPr>
          </w:pPr>
          <w:hyperlink r:id="rId2" w:history="1">
            <w:r w:rsidRPr="0043409A">
              <w:rPr>
                <w:rStyle w:val="Hypertextovodkaz"/>
                <w:rFonts w:asciiTheme="minorHAnsi" w:hAnsiTheme="minorHAnsi"/>
              </w:rPr>
              <w:t>https://sokolkrelov.estranky.cz/</w:t>
            </w:r>
          </w:hyperlink>
        </w:p>
        <w:p w14:paraId="4E567622" w14:textId="5962DE81" w:rsidR="00853C81" w:rsidRPr="002C48D1" w:rsidRDefault="0043409A" w:rsidP="00520F0C">
          <w:pPr>
            <w:pStyle w:val="Tab2Radek"/>
            <w:rPr>
              <w:rFonts w:asciiTheme="minorHAnsi" w:hAnsiTheme="minorHAnsi"/>
            </w:rPr>
          </w:pPr>
          <w:hyperlink r:id="rId3" w:history="1">
            <w:r w:rsidRPr="0050053F">
              <w:rPr>
                <w:rStyle w:val="Hypertextovodkaz"/>
                <w:rFonts w:asciiTheme="minorHAnsi" w:hAnsiTheme="minorHAnsi"/>
              </w:rPr>
              <w:t>https</w:t>
            </w:r>
            <w:r w:rsidRPr="002C48D1">
              <w:rPr>
                <w:rStyle w:val="Hypertextovodkaz"/>
                <w:rFonts w:asciiTheme="minorHAnsi" w:hAnsiTheme="minorHAnsi"/>
              </w:rPr>
              <w:t>://www.facebook.com/Sokolkrelov</w:t>
            </w:r>
          </w:hyperlink>
        </w:p>
      </w:tc>
      <w:tc>
        <w:tcPr>
          <w:tcW w:w="567" w:type="dxa"/>
        </w:tcPr>
        <w:p w14:paraId="175CE544" w14:textId="77777777" w:rsidR="00520F0C" w:rsidRDefault="00520F0C" w:rsidP="00520F0C">
          <w:pPr>
            <w:pStyle w:val="Tab2Radek"/>
            <w:rPr>
              <w:rFonts w:asciiTheme="minorHAnsi" w:hAnsiTheme="minorHAnsi"/>
            </w:rPr>
          </w:pPr>
        </w:p>
        <w:p w14:paraId="65FEE192" w14:textId="63D256E8" w:rsidR="0043409A" w:rsidRPr="007A3C8B" w:rsidRDefault="0043409A" w:rsidP="00520F0C">
          <w:pPr>
            <w:pStyle w:val="Tab2Radek"/>
            <w:rPr>
              <w:rFonts w:asciiTheme="minorHAnsi" w:hAnsiTheme="minorHAnsi"/>
            </w:rPr>
          </w:pPr>
        </w:p>
      </w:tc>
      <w:tc>
        <w:tcPr>
          <w:tcW w:w="1007" w:type="dxa"/>
        </w:tcPr>
        <w:p w14:paraId="7E209B77" w14:textId="29F145CB" w:rsidR="00520F0C" w:rsidRPr="007A3C8B" w:rsidRDefault="00520F0C" w:rsidP="00520F0C">
          <w:pPr>
            <w:pStyle w:val="Tab2Radek"/>
            <w:jc w:val="right"/>
            <w:rPr>
              <w:rFonts w:asciiTheme="minorHAnsi" w:hAnsiTheme="minorHAnsi"/>
            </w:rPr>
          </w:pPr>
          <w:r w:rsidRPr="007A3C8B">
            <w:rPr>
              <w:rFonts w:asciiTheme="minorHAnsi" w:hAnsiTheme="minorHAnsi"/>
            </w:rPr>
            <w:t xml:space="preserve">strana </w:t>
          </w:r>
          <w:r w:rsidRPr="007A3C8B">
            <w:rPr>
              <w:rFonts w:asciiTheme="minorHAnsi" w:hAnsiTheme="minorHAnsi"/>
              <w:bCs/>
            </w:rPr>
            <w:fldChar w:fldCharType="begin"/>
          </w:r>
          <w:r w:rsidRPr="007A3C8B">
            <w:rPr>
              <w:rFonts w:asciiTheme="minorHAnsi" w:hAnsiTheme="minorHAnsi"/>
              <w:bCs/>
            </w:rPr>
            <w:instrText>PAGE  \* Arabic  \* MERGEFORMAT</w:instrText>
          </w:r>
          <w:r w:rsidRPr="007A3C8B">
            <w:rPr>
              <w:rFonts w:asciiTheme="minorHAnsi" w:hAnsiTheme="minorHAnsi"/>
              <w:bCs/>
            </w:rPr>
            <w:fldChar w:fldCharType="separate"/>
          </w:r>
          <w:r w:rsidR="008F454E">
            <w:rPr>
              <w:rFonts w:asciiTheme="minorHAnsi" w:hAnsiTheme="minorHAnsi"/>
              <w:bCs/>
            </w:rPr>
            <w:t>1</w:t>
          </w:r>
          <w:r w:rsidRPr="007A3C8B">
            <w:rPr>
              <w:rFonts w:asciiTheme="minorHAnsi" w:hAnsiTheme="minorHAnsi"/>
              <w:bCs/>
            </w:rPr>
            <w:fldChar w:fldCharType="end"/>
          </w:r>
          <w:r w:rsidRPr="007A3C8B">
            <w:rPr>
              <w:rFonts w:asciiTheme="minorHAnsi" w:hAnsiTheme="minorHAnsi"/>
              <w:bCs/>
            </w:rPr>
            <w:t>/</w:t>
          </w:r>
          <w:r w:rsidRPr="007A3C8B">
            <w:rPr>
              <w:rFonts w:asciiTheme="minorHAnsi" w:hAnsiTheme="minorHAnsi"/>
              <w:bCs/>
            </w:rPr>
            <w:fldChar w:fldCharType="begin"/>
          </w:r>
          <w:r w:rsidRPr="007A3C8B">
            <w:rPr>
              <w:rFonts w:asciiTheme="minorHAnsi" w:hAnsiTheme="minorHAnsi"/>
              <w:bCs/>
            </w:rPr>
            <w:instrText>NUMPAGES  \* Arabic  \* MERGEFORMAT</w:instrText>
          </w:r>
          <w:r w:rsidRPr="007A3C8B">
            <w:rPr>
              <w:rFonts w:asciiTheme="minorHAnsi" w:hAnsiTheme="minorHAnsi"/>
              <w:bCs/>
            </w:rPr>
            <w:fldChar w:fldCharType="separate"/>
          </w:r>
          <w:r w:rsidR="008F454E">
            <w:rPr>
              <w:rFonts w:asciiTheme="minorHAnsi" w:hAnsiTheme="minorHAnsi"/>
              <w:bCs/>
            </w:rPr>
            <w:t>1</w:t>
          </w:r>
          <w:r w:rsidRPr="007A3C8B">
            <w:rPr>
              <w:rFonts w:asciiTheme="minorHAnsi" w:hAnsiTheme="minorHAnsi"/>
              <w:bCs/>
            </w:rPr>
            <w:fldChar w:fldCharType="end"/>
          </w:r>
        </w:p>
      </w:tc>
    </w:tr>
  </w:tbl>
  <w:p w14:paraId="485943AC" w14:textId="77777777" w:rsidR="00FE21D4" w:rsidRPr="00520F0C" w:rsidRDefault="00FE21D4" w:rsidP="00520F0C">
    <w:pPr>
      <w:pStyle w:val="Tab2Radek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25813" w14:textId="77777777" w:rsidR="00EE4D5C" w:rsidRDefault="00EE4D5C" w:rsidP="00101C79">
      <w:pPr>
        <w:spacing w:after="0" w:line="240" w:lineRule="auto"/>
      </w:pPr>
      <w:r>
        <w:separator/>
      </w:r>
    </w:p>
  </w:footnote>
  <w:footnote w:type="continuationSeparator" w:id="0">
    <w:p w14:paraId="20E9141C" w14:textId="77777777" w:rsidR="00EE4D5C" w:rsidRDefault="00EE4D5C" w:rsidP="00101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115D5" w14:textId="77777777" w:rsidR="008525C6" w:rsidRDefault="008525C6">
    <w:pPr>
      <w:pStyle w:val="Zhlav"/>
    </w:pPr>
  </w:p>
  <w:p w14:paraId="127F32D2" w14:textId="77777777" w:rsidR="008525C6" w:rsidRDefault="008525C6">
    <w:pPr>
      <w:pStyle w:val="Zhlav"/>
    </w:pPr>
  </w:p>
  <w:p w14:paraId="456B65D9" w14:textId="77777777" w:rsidR="003F3690" w:rsidRDefault="00A771AF" w:rsidP="00FE303F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1" layoutInCell="1" allowOverlap="1" wp14:anchorId="32735F74" wp14:editId="0F21BAA3">
          <wp:simplePos x="0" y="0"/>
          <wp:positionH relativeFrom="margin">
            <wp:posOffset>3359150</wp:posOffset>
          </wp:positionH>
          <wp:positionV relativeFrom="page">
            <wp:posOffset>864235</wp:posOffset>
          </wp:positionV>
          <wp:extent cx="2401200" cy="140400"/>
          <wp:effectExtent l="0" t="0" r="0" b="0"/>
          <wp:wrapNone/>
          <wp:docPr id="15" name="Obrázek 15" descr="C:\Users\Robert\OneDrive\Office4you\Projekty\Dynamo Design\Sokol\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bert\OneDrive\Office4you\Projekty\Dynamo Design\Sokol\sloga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1200" cy="14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690">
      <w:rPr>
        <w:noProof/>
        <w:lang w:eastAsia="cs-CZ"/>
      </w:rPr>
      <w:drawing>
        <wp:anchor distT="0" distB="0" distL="114300" distR="114300" simplePos="0" relativeHeight="251659264" behindDoc="0" locked="1" layoutInCell="1" allowOverlap="1" wp14:anchorId="1C01BC5C" wp14:editId="09A3D14B">
          <wp:simplePos x="0" y="0"/>
          <wp:positionH relativeFrom="leftMargin">
            <wp:posOffset>338455</wp:posOffset>
          </wp:positionH>
          <wp:positionV relativeFrom="page">
            <wp:posOffset>337820</wp:posOffset>
          </wp:positionV>
          <wp:extent cx="907200" cy="907200"/>
          <wp:effectExtent l="0" t="0" r="0" b="0"/>
          <wp:wrapNone/>
          <wp:docPr id="16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7200" cy="90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557DF0"/>
    <w:multiLevelType w:val="hybridMultilevel"/>
    <w:tmpl w:val="6DBAE82C"/>
    <w:lvl w:ilvl="0" w:tplc="04050017">
      <w:start w:val="1"/>
      <w:numFmt w:val="lowerLetter"/>
      <w:lvlText w:val="%1)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5E9D7A42"/>
    <w:multiLevelType w:val="hybridMultilevel"/>
    <w:tmpl w:val="1D220084"/>
    <w:lvl w:ilvl="0" w:tplc="0405000F">
      <w:start w:val="1"/>
      <w:numFmt w:val="decimal"/>
      <w:lvlText w:val="%1."/>
      <w:lvlJc w:val="left"/>
      <w:pPr>
        <w:ind w:left="77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715A5296"/>
    <w:multiLevelType w:val="hybridMultilevel"/>
    <w:tmpl w:val="185CE948"/>
    <w:lvl w:ilvl="0" w:tplc="326A5ECA">
      <w:start w:val="1"/>
      <w:numFmt w:val="decimal"/>
      <w:lvlText w:val="%1."/>
      <w:lvlJc w:val="left"/>
      <w:pPr>
        <w:ind w:left="1139" w:hanging="855"/>
      </w:p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0405000F">
      <w:start w:val="1"/>
      <w:numFmt w:val="decimal"/>
      <w:lvlText w:val="%4."/>
      <w:lvlJc w:val="left"/>
      <w:pPr>
        <w:ind w:left="2804" w:hanging="360"/>
      </w:pPr>
    </w:lvl>
    <w:lvl w:ilvl="4" w:tplc="04050019">
      <w:start w:val="1"/>
      <w:numFmt w:val="lowerLetter"/>
      <w:lvlText w:val="%5."/>
      <w:lvlJc w:val="left"/>
      <w:pPr>
        <w:ind w:left="3524" w:hanging="360"/>
      </w:pPr>
    </w:lvl>
    <w:lvl w:ilvl="5" w:tplc="0405001B">
      <w:start w:val="1"/>
      <w:numFmt w:val="lowerRoman"/>
      <w:lvlText w:val="%6."/>
      <w:lvlJc w:val="right"/>
      <w:pPr>
        <w:ind w:left="4244" w:hanging="180"/>
      </w:pPr>
    </w:lvl>
    <w:lvl w:ilvl="6" w:tplc="0405000F">
      <w:start w:val="1"/>
      <w:numFmt w:val="decimal"/>
      <w:lvlText w:val="%7."/>
      <w:lvlJc w:val="left"/>
      <w:pPr>
        <w:ind w:left="4964" w:hanging="360"/>
      </w:pPr>
    </w:lvl>
    <w:lvl w:ilvl="7" w:tplc="04050019">
      <w:start w:val="1"/>
      <w:numFmt w:val="lowerLetter"/>
      <w:lvlText w:val="%8."/>
      <w:lvlJc w:val="left"/>
      <w:pPr>
        <w:ind w:left="5684" w:hanging="360"/>
      </w:pPr>
    </w:lvl>
    <w:lvl w:ilvl="8" w:tplc="0405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82F6965"/>
    <w:multiLevelType w:val="hybridMultilevel"/>
    <w:tmpl w:val="185CE948"/>
    <w:lvl w:ilvl="0" w:tplc="326A5ECA">
      <w:start w:val="1"/>
      <w:numFmt w:val="decimal"/>
      <w:lvlText w:val="%1."/>
      <w:lvlJc w:val="left"/>
      <w:pPr>
        <w:ind w:left="1215" w:hanging="855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95016451">
    <w:abstractNumId w:val="1"/>
  </w:num>
  <w:num w:numId="2" w16cid:durableId="4504398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17660942">
    <w:abstractNumId w:val="3"/>
  </w:num>
  <w:num w:numId="4" w16cid:durableId="379718275">
    <w:abstractNumId w:val="2"/>
  </w:num>
  <w:num w:numId="5" w16cid:durableId="939876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embedSystemFonts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03F"/>
    <w:rsid w:val="00094EC6"/>
    <w:rsid w:val="000B215D"/>
    <w:rsid w:val="000B2E5B"/>
    <w:rsid w:val="000F6613"/>
    <w:rsid w:val="00101C79"/>
    <w:rsid w:val="00103B51"/>
    <w:rsid w:val="001123E4"/>
    <w:rsid w:val="001341DD"/>
    <w:rsid w:val="00134DBD"/>
    <w:rsid w:val="001B0B2F"/>
    <w:rsid w:val="001C51E1"/>
    <w:rsid w:val="001D21D1"/>
    <w:rsid w:val="001E255E"/>
    <w:rsid w:val="001F1314"/>
    <w:rsid w:val="00205194"/>
    <w:rsid w:val="0021095A"/>
    <w:rsid w:val="00236E04"/>
    <w:rsid w:val="002424F7"/>
    <w:rsid w:val="0025116F"/>
    <w:rsid w:val="00286219"/>
    <w:rsid w:val="002A5F34"/>
    <w:rsid w:val="002A6A69"/>
    <w:rsid w:val="002B3559"/>
    <w:rsid w:val="002B4121"/>
    <w:rsid w:val="002B42E4"/>
    <w:rsid w:val="002C48D1"/>
    <w:rsid w:val="002C4FA9"/>
    <w:rsid w:val="002D3B0A"/>
    <w:rsid w:val="002D661F"/>
    <w:rsid w:val="0030464B"/>
    <w:rsid w:val="0030533A"/>
    <w:rsid w:val="003074EE"/>
    <w:rsid w:val="00311610"/>
    <w:rsid w:val="00315926"/>
    <w:rsid w:val="00336ABD"/>
    <w:rsid w:val="00340EB7"/>
    <w:rsid w:val="00345B36"/>
    <w:rsid w:val="003B7937"/>
    <w:rsid w:val="003D79D2"/>
    <w:rsid w:val="003E37CF"/>
    <w:rsid w:val="003E707C"/>
    <w:rsid w:val="003F3690"/>
    <w:rsid w:val="0043409A"/>
    <w:rsid w:val="0050053F"/>
    <w:rsid w:val="00520F0C"/>
    <w:rsid w:val="00553850"/>
    <w:rsid w:val="00565FDB"/>
    <w:rsid w:val="00573FDE"/>
    <w:rsid w:val="005C0C1D"/>
    <w:rsid w:val="005E2692"/>
    <w:rsid w:val="005E78FF"/>
    <w:rsid w:val="00617E3A"/>
    <w:rsid w:val="00645EF3"/>
    <w:rsid w:val="006555AF"/>
    <w:rsid w:val="006571DC"/>
    <w:rsid w:val="006A7DDF"/>
    <w:rsid w:val="006C0EAF"/>
    <w:rsid w:val="006E29D7"/>
    <w:rsid w:val="00704174"/>
    <w:rsid w:val="00732010"/>
    <w:rsid w:val="007A3C8B"/>
    <w:rsid w:val="007C397D"/>
    <w:rsid w:val="00816A1A"/>
    <w:rsid w:val="0083472B"/>
    <w:rsid w:val="008525C6"/>
    <w:rsid w:val="00853C81"/>
    <w:rsid w:val="008664F8"/>
    <w:rsid w:val="00891F73"/>
    <w:rsid w:val="008A3F00"/>
    <w:rsid w:val="008F454E"/>
    <w:rsid w:val="008F606E"/>
    <w:rsid w:val="009220F8"/>
    <w:rsid w:val="00932242"/>
    <w:rsid w:val="00937CF9"/>
    <w:rsid w:val="0094414A"/>
    <w:rsid w:val="0096178E"/>
    <w:rsid w:val="00976686"/>
    <w:rsid w:val="009B17F8"/>
    <w:rsid w:val="009D5FE4"/>
    <w:rsid w:val="009E2BDC"/>
    <w:rsid w:val="00A00999"/>
    <w:rsid w:val="00A32E16"/>
    <w:rsid w:val="00A40DE1"/>
    <w:rsid w:val="00A771AF"/>
    <w:rsid w:val="00AB1ECD"/>
    <w:rsid w:val="00AC125F"/>
    <w:rsid w:val="00B304CD"/>
    <w:rsid w:val="00B44D0F"/>
    <w:rsid w:val="00B611BB"/>
    <w:rsid w:val="00B635B5"/>
    <w:rsid w:val="00B96016"/>
    <w:rsid w:val="00BA2498"/>
    <w:rsid w:val="00BE46B5"/>
    <w:rsid w:val="00BF407A"/>
    <w:rsid w:val="00C07B77"/>
    <w:rsid w:val="00C82601"/>
    <w:rsid w:val="00C87918"/>
    <w:rsid w:val="00C97AA1"/>
    <w:rsid w:val="00CE6F88"/>
    <w:rsid w:val="00D76681"/>
    <w:rsid w:val="00D841A5"/>
    <w:rsid w:val="00DB6EB0"/>
    <w:rsid w:val="00E20A4B"/>
    <w:rsid w:val="00E26E6C"/>
    <w:rsid w:val="00E87598"/>
    <w:rsid w:val="00EA42EC"/>
    <w:rsid w:val="00EE4D5C"/>
    <w:rsid w:val="00F30322"/>
    <w:rsid w:val="00F71253"/>
    <w:rsid w:val="00F77677"/>
    <w:rsid w:val="00FC2540"/>
    <w:rsid w:val="00FE21D4"/>
    <w:rsid w:val="00F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02D0763"/>
  <w15:chartTrackingRefBased/>
  <w15:docId w15:val="{9DFB7612-918A-441E-AA3B-740A97129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Pro Light" w:eastAsiaTheme="minorHAnsi" w:hAnsi="Source Sans Pro Light" w:cstheme="minorBidi"/>
        <w:color w:val="44546A" w:themeColor="text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6E6C"/>
    <w:pPr>
      <w:spacing w:after="240" w:line="260" w:lineRule="exact"/>
    </w:pPr>
    <w:rPr>
      <w:rFonts w:ascii="Arial" w:hAnsi="Arial"/>
      <w:color w:val="auto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01C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01C79"/>
  </w:style>
  <w:style w:type="paragraph" w:styleId="Zpat">
    <w:name w:val="footer"/>
    <w:basedOn w:val="Normln"/>
    <w:link w:val="ZpatChar"/>
    <w:uiPriority w:val="99"/>
    <w:unhideWhenUsed/>
    <w:rsid w:val="00101C7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01C79"/>
  </w:style>
  <w:style w:type="table" w:styleId="Mkatabulky">
    <w:name w:val="Table Grid"/>
    <w:basedOn w:val="Normlntabulka"/>
    <w:uiPriority w:val="39"/>
    <w:rsid w:val="005538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2Radek">
    <w:name w:val="Tab_2_Radek"/>
    <w:basedOn w:val="Normln"/>
    <w:qFormat/>
    <w:rsid w:val="00E26E6C"/>
    <w:pPr>
      <w:spacing w:after="0" w:line="180" w:lineRule="exact"/>
    </w:pPr>
    <w:rPr>
      <w:noProof/>
      <w:sz w:val="14"/>
    </w:rPr>
  </w:style>
  <w:style w:type="paragraph" w:customStyle="1" w:styleId="Tak1Radek">
    <w:name w:val="Tak_1_Radek"/>
    <w:basedOn w:val="Normln"/>
    <w:qFormat/>
    <w:rsid w:val="00E26E6C"/>
    <w:pPr>
      <w:spacing w:after="0" w:line="180" w:lineRule="exact"/>
    </w:pPr>
    <w:rPr>
      <w:b/>
      <w:noProof/>
      <w:color w:val="E40521" w:themeColor="accent1"/>
      <w:sz w:val="14"/>
    </w:rPr>
  </w:style>
  <w:style w:type="character" w:styleId="Hypertextovodkaz">
    <w:name w:val="Hyperlink"/>
    <w:basedOn w:val="Standardnpsmoodstavce"/>
    <w:uiPriority w:val="99"/>
    <w:unhideWhenUsed/>
    <w:rsid w:val="00FE21D4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B41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4121"/>
    <w:rPr>
      <w:rFonts w:ascii="Segoe UI" w:hAnsi="Segoe UI" w:cs="Segoe UI"/>
      <w:color w:val="auto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34DBD"/>
    <w:pPr>
      <w:spacing w:after="160" w:line="259" w:lineRule="auto"/>
      <w:ind w:left="720"/>
      <w:contextualSpacing/>
    </w:pPr>
    <w:rPr>
      <w:rFonts w:asciiTheme="minorHAnsi" w:hAnsiTheme="minorHAnsi"/>
      <w:sz w:val="22"/>
      <w:szCs w:val="22"/>
    </w:rPr>
  </w:style>
  <w:style w:type="character" w:customStyle="1" w:styleId="Nevyeenzmnka1">
    <w:name w:val="Nevyřešená zmínka1"/>
    <w:basedOn w:val="Standardnpsmoodstavce"/>
    <w:uiPriority w:val="99"/>
    <w:rsid w:val="00853C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7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sokolkrelov.estranky.cz/" TargetMode="External"/><Relationship Id="rId1" Type="http://schemas.openxmlformats.org/officeDocument/2006/relationships/hyperlink" Target="mailto:sokolkrelov@seznam.cz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Sokolkrelov" TargetMode="External"/><Relationship Id="rId2" Type="http://schemas.openxmlformats.org/officeDocument/2006/relationships/hyperlink" Target="https://sokolkrelov.estranky.cz/" TargetMode="External"/><Relationship Id="rId1" Type="http://schemas.openxmlformats.org/officeDocument/2006/relationships/hyperlink" Target="mailto:sokolkrelov@seznam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ariat\Documents\Sokol%20Krelov\VH%202020\vzory\Sokol_hlavickovy_papir_obecny.dotx" TargetMode="External"/></Relationships>
</file>

<file path=word/theme/theme1.xml><?xml version="1.0" encoding="utf-8"?>
<a:theme xmlns:a="http://schemas.openxmlformats.org/drawingml/2006/main" name="Office Theme">
  <a:themeElements>
    <a:clrScheme name="Sokol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40521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978A3F4BF3D24E802538E206CB93C4" ma:contentTypeVersion="14" ma:contentTypeDescription="Vytvoří nový dokument" ma:contentTypeScope="" ma:versionID="04623f2a09a67ba29b97c39447cf98e9">
  <xsd:schema xmlns:xsd="http://www.w3.org/2001/XMLSchema" xmlns:xs="http://www.w3.org/2001/XMLSchema" xmlns:p="http://schemas.microsoft.com/office/2006/metadata/properties" xmlns:ns3="8069ce1f-109e-43e2-b448-0c733ddd4570" xmlns:ns4="5eada6a3-13b3-4965-acb7-6299a53b93e0" targetNamespace="http://schemas.microsoft.com/office/2006/metadata/properties" ma:root="true" ma:fieldsID="a47d80e9940305b338e30c7e07941d51" ns3:_="" ns4:_="">
    <xsd:import namespace="8069ce1f-109e-43e2-b448-0c733ddd4570"/>
    <xsd:import namespace="5eada6a3-13b3-4965-acb7-6299a53b93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9ce1f-109e-43e2-b448-0c733ddd4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ada6a3-13b3-4965-acb7-6299a53b93e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15297E-46E2-4AB2-A152-2DFA317ABEC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9CF316-55E5-42E6-B6D1-F832B45414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5F57AB-D3A1-407D-A737-B523EA70AA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69ce1f-109e-43e2-b448-0c733ddd4570"/>
    <ds:schemaRef ds:uri="5eada6a3-13b3-4965-acb7-6299a53b93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Sokol_hlavickovy_papir_obecny.dotx</Template>
  <TotalTime>5</TotalTime>
  <Pages>1</Pages>
  <Words>179</Words>
  <Characters>1061</Characters>
  <Application>Microsoft Office Word</Application>
  <DocSecurity>0</DocSecurity>
  <Lines>8</Lines>
  <Paragraphs>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HP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Zinrak</dc:creator>
  <cp:keywords/>
  <dc:description/>
  <cp:lastModifiedBy>AK Daniel Zinrák</cp:lastModifiedBy>
  <cp:revision>10</cp:revision>
  <cp:lastPrinted>2019-09-16T15:48:00Z</cp:lastPrinted>
  <dcterms:created xsi:type="dcterms:W3CDTF">2022-02-03T11:30:00Z</dcterms:created>
  <dcterms:modified xsi:type="dcterms:W3CDTF">2025-02-26T13:59:00Z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0x01010039978A3F4BF3D24E802538E206CB93C4</vt:lpwstr>
  </property>
</Properties>
</file>